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3864"/>
        <w:gridCol w:w="7656"/>
      </w:tblGrid>
      <w:tr w:rsidR="00890A94" w14:paraId="67DEEFD7" w14:textId="77777777" w:rsidTr="00382BBF">
        <w:trPr>
          <w:jc w:val="center"/>
        </w:trPr>
        <w:tc>
          <w:tcPr>
            <w:tcW w:w="3864" w:type="dxa"/>
            <w:shd w:val="clear" w:color="auto" w:fill="729928" w:themeFill="accent1" w:themeFillShade="BF"/>
          </w:tcPr>
          <w:p w14:paraId="6C1033B5" w14:textId="77E08D52" w:rsidR="00890A94" w:rsidRPr="000B7D41" w:rsidRDefault="00B803AE" w:rsidP="000B7D41">
            <w:pPr>
              <w:pStyle w:val="Title"/>
              <w:jc w:val="center"/>
              <w:rPr>
                <w:sz w:val="72"/>
                <w:szCs w:val="72"/>
              </w:rPr>
            </w:pPr>
            <w:r w:rsidRPr="00B803AE">
              <w:rPr>
                <w:sz w:val="72"/>
                <w:szCs w:val="72"/>
              </w:rPr>
              <w:t xml:space="preserve">News from </w:t>
            </w:r>
            <w:r w:rsidRPr="000B7D41">
              <w:rPr>
                <w:sz w:val="72"/>
                <w:szCs w:val="72"/>
              </w:rPr>
              <w:t>the Trails</w:t>
            </w:r>
          </w:p>
          <w:p w14:paraId="7C9A6C36" w14:textId="5B20AF71" w:rsidR="000B7D41" w:rsidRPr="000B7D41" w:rsidRDefault="000B7D41" w:rsidP="000B7D41">
            <w:pPr>
              <w:jc w:val="center"/>
              <w:rPr>
                <w:color w:val="FFFFFF" w:themeColor="background1"/>
                <w:sz w:val="72"/>
                <w:szCs w:val="72"/>
              </w:rPr>
            </w:pPr>
            <w:r w:rsidRPr="000B7D41">
              <w:rPr>
                <w:color w:val="FFFFFF" w:themeColor="background1"/>
                <w:sz w:val="72"/>
                <w:szCs w:val="72"/>
              </w:rPr>
              <w:t>2022</w:t>
            </w:r>
          </w:p>
          <w:p w14:paraId="449C88FC" w14:textId="2AA58F35" w:rsidR="00890A94" w:rsidRPr="00F321D3" w:rsidRDefault="00890A94" w:rsidP="00F321D3">
            <w:pPr>
              <w:pStyle w:val="Subtitle"/>
            </w:pPr>
          </w:p>
        </w:tc>
        <w:tc>
          <w:tcPr>
            <w:tcW w:w="7656" w:type="dxa"/>
            <w:vMerge w:val="restart"/>
          </w:tcPr>
          <w:p w14:paraId="72FF25E2" w14:textId="77777777" w:rsidR="00890A94" w:rsidRDefault="00F45B58" w:rsidP="00890A94">
            <w:pPr>
              <w:pStyle w:val="NoSpacing"/>
              <w:rPr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098A0C" wp14:editId="2697408D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6057900</wp:posOffset>
                      </wp:positionV>
                      <wp:extent cx="2838450" cy="447675"/>
                      <wp:effectExtent l="0" t="0" r="0" b="952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4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08490B" w14:textId="4778EAA3" w:rsidR="00F45B58" w:rsidRDefault="00F45B58">
                                  <w:r>
                                    <w:t>Volunteer Workday at David Force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098A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85.65pt;margin-top:477pt;width:223.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" fillcolor="white [3201]" stroked="f" strokeweight=".5pt">
                      <v:textbox>
                        <w:txbxContent>
                          <w:p w14:paraId="2B08490B" w14:textId="4778EAA3" w:rsidR="00F45B58" w:rsidRDefault="00F45B58">
                            <w:r>
                              <w:t>Volunteer Workday at David Force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3AE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82FA9F0" wp14:editId="09508FF3">
                  <wp:simplePos x="0" y="0"/>
                  <wp:positionH relativeFrom="column">
                    <wp:posOffset>173355</wp:posOffset>
                  </wp:positionH>
                  <wp:positionV relativeFrom="page">
                    <wp:posOffset>171450</wp:posOffset>
                  </wp:positionV>
                  <wp:extent cx="4400550" cy="58674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586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803AE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1" relativeHeight="251660288" behindDoc="0" locked="0" layoutInCell="1" allowOverlap="1" wp14:anchorId="0CF62545" wp14:editId="6E122524">
                      <wp:simplePos x="2762250" y="1857375"/>
                      <wp:positionH relativeFrom="column">
                        <wp:posOffset>2762250</wp:posOffset>
                      </wp:positionH>
                      <wp:positionV relativeFrom="paragraph">
                        <wp:posOffset>1857375</wp:posOffset>
                      </wp:positionV>
                      <wp:extent cx="4740910" cy="5343525"/>
                      <wp:effectExtent l="0" t="0" r="0" b="0"/>
                      <wp:wrapNone/>
                      <wp:docPr id="14" name="Rectangle 15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0910" cy="534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DB2B1F" w14:textId="607FAB96" w:rsidR="00B803AE" w:rsidRDefault="00B803AE" w:rsidP="00B803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7F952B" wp14:editId="2D458EAF">
                                        <wp:extent cx="3952240" cy="5269865"/>
                                        <wp:effectExtent l="0" t="0" r="0" b="698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2240" cy="5269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F62545" id="Rectangle 15" o:spid="_x0000_s1027" style="position:absolute;margin-left:217.5pt;margin-top:146.25pt;width:373.3pt;height:420.75pt;z-index:25166028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" stroked="f">
                      <v:stroke joinstyle="round"/>
                      <v:textbox inset="2.88pt,2.88pt,2.88pt,2.88pt">
                        <w:txbxContent>
                          <w:p w14:paraId="37DB2B1F" w14:textId="607FAB96" w:rsidR="00B803AE" w:rsidRDefault="00B803AE" w:rsidP="00B803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F952B" wp14:editId="2D458EAF">
                                  <wp:extent cx="3952240" cy="5269865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240" cy="526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764391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05220B4F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75E619EE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4E9629D9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5F7E7B1C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1A185D43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30FBBDF1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11CBC481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5F85FA45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56FA67DC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4D6EA8FD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5C790AC8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441C6899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53DE1B55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3B5CEF3C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3A82B437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4BA99CA8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1F233EBE" w14:textId="77777777" w:rsidR="000B7D41" w:rsidRPr="000B7D41" w:rsidRDefault="000B7D41" w:rsidP="000B7D41">
            <w:pPr>
              <w:rPr>
                <w:lang w:eastAsia="ja-JP"/>
              </w:rPr>
            </w:pPr>
          </w:p>
          <w:p w14:paraId="44400A7B" w14:textId="0F48C92C" w:rsidR="000B7D41" w:rsidRPr="000B7D41" w:rsidRDefault="007C2214" w:rsidP="000B7D41">
            <w:pPr>
              <w:tabs>
                <w:tab w:val="left" w:pos="2880"/>
              </w:tabs>
              <w:rPr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65A4751" wp14:editId="3E138D49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931545</wp:posOffset>
                      </wp:positionV>
                      <wp:extent cx="3324225" cy="523875"/>
                      <wp:effectExtent l="0" t="0" r="9525" b="952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B0C52A" w14:textId="408EAB04" w:rsidR="007C2214" w:rsidRPr="00CD21F5" w:rsidRDefault="007C2214">
                                  <w:pPr>
                                    <w:rPr>
                                      <w:b/>
                                      <w:bCs/>
                                      <w:color w:val="63A537" w:themeColor="accent2"/>
                                      <w:sz w:val="36"/>
                                      <w:szCs w:val="36"/>
                                    </w:rPr>
                                  </w:pPr>
                                  <w:r w:rsidRPr="00CD21F5">
                                    <w:rPr>
                                      <w:b/>
                                      <w:bCs/>
                                      <w:color w:val="63A537" w:themeColor="accent2"/>
                                      <w:sz w:val="36"/>
                                      <w:szCs w:val="36"/>
                                    </w:rPr>
                                    <w:t>Trail Care Crew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5A4751" id="Text Box 23" o:spid="_x0000_s1028" type="#_x0000_t202" style="position:absolute;margin-left:42.15pt;margin-top:73.35pt;width:261.75pt;height:4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" fillcolor="white [3201]" stroked="f" strokeweight=".5pt">
                      <v:textbox>
                        <w:txbxContent>
                          <w:p w14:paraId="7BB0C52A" w14:textId="408EAB04" w:rsidR="007C2214" w:rsidRPr="00CD21F5" w:rsidRDefault="007C2214">
                            <w:pPr>
                              <w:rPr>
                                <w:b/>
                                <w:bCs/>
                                <w:color w:val="63A537" w:themeColor="accent2"/>
                                <w:sz w:val="36"/>
                                <w:szCs w:val="36"/>
                              </w:rPr>
                            </w:pPr>
                            <w:r w:rsidRPr="00CD21F5">
                              <w:rPr>
                                <w:b/>
                                <w:bCs/>
                                <w:color w:val="63A537" w:themeColor="accent2"/>
                                <w:sz w:val="36"/>
                                <w:szCs w:val="36"/>
                              </w:rPr>
                              <w:t>Trail Care Crew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D41" w:rsidRPr="00574FD0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E82C56A" wp14:editId="0FE8D6D7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7275195</wp:posOffset>
                  </wp:positionV>
                  <wp:extent cx="534035" cy="340995"/>
                  <wp:effectExtent l="0" t="0" r="0" b="1905"/>
                  <wp:wrapSquare wrapText="bothSides"/>
                  <wp:docPr id="24" name="Graphic 1" descr="Flower accent icon, larg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c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0A94" w14:paraId="5611983E" w14:textId="77777777" w:rsidTr="00382BBF">
        <w:trPr>
          <w:jc w:val="center"/>
        </w:trPr>
        <w:tc>
          <w:tcPr>
            <w:tcW w:w="3864" w:type="dxa"/>
          </w:tcPr>
          <w:p w14:paraId="6EA3FF2B" w14:textId="77777777" w:rsidR="003F7C96" w:rsidRDefault="00021C28" w:rsidP="003F7C96">
            <w:pPr>
              <w:pStyle w:val="TOCHeading"/>
            </w:pPr>
            <w:sdt>
              <w:sdtPr>
                <w:id w:val="1085110030"/>
                <w:placeholder>
                  <w:docPart w:val="7EC86355D60B4541A6BEA6851C1B604D"/>
                </w:placeholder>
                <w:temporary/>
                <w:showingPlcHdr/>
                <w15:appearance w15:val="hidden"/>
              </w:sdtPr>
              <w:sdtEndPr/>
              <w:sdtContent>
                <w:r w:rsidR="003F7C96">
                  <w:t>Inside</w:t>
                </w:r>
              </w:sdtContent>
            </w:sdt>
          </w:p>
          <w:p w14:paraId="2480FC53" w14:textId="77777777" w:rsidR="003F7C96" w:rsidRDefault="00021C28" w:rsidP="003F7C96">
            <w:pPr>
              <w:pStyle w:val="Heading2"/>
            </w:pPr>
            <w:sdt>
              <w:sdtPr>
                <w:id w:val="-212575948"/>
                <w:placeholder>
                  <w:docPart w:val="DEDE4212353844F899513B6824537135"/>
                </w:placeholder>
                <w:temporary/>
                <w:showingPlcHdr/>
                <w15:appearance w15:val="hidden"/>
              </w:sdtPr>
              <w:sdtEndPr/>
              <w:sdtContent>
                <w:r w:rsidR="003F7C96">
                  <w:t>This</w:t>
                </w:r>
              </w:sdtContent>
            </w:sdt>
          </w:p>
          <w:p w14:paraId="035CBE9E" w14:textId="77777777" w:rsidR="00890A94" w:rsidRPr="00574FD0" w:rsidRDefault="00021C28" w:rsidP="003F7C96">
            <w:pPr>
              <w:pStyle w:val="TOCHeading"/>
            </w:pPr>
            <w:sdt>
              <w:sdtPr>
                <w:id w:val="691425121"/>
                <w:placeholder>
                  <w:docPart w:val="EF0A996C0B504717BAC9F584BB72F808"/>
                </w:placeholder>
                <w:temporary/>
                <w:showingPlcHdr/>
                <w15:appearance w15:val="hidden"/>
              </w:sdtPr>
              <w:sdtEndPr/>
              <w:sdtContent>
                <w:r w:rsidR="003F7C96">
                  <w:t>Issue</w:t>
                </w:r>
              </w:sdtContent>
            </w:sdt>
          </w:p>
          <w:p w14:paraId="18096B4C" w14:textId="5BCDA3C2" w:rsidR="00890A94" w:rsidRPr="00574FD0" w:rsidRDefault="00890A94" w:rsidP="00574FD0">
            <w:pPr>
              <w:pStyle w:val="TOC1"/>
            </w:pPr>
            <w:r w:rsidRPr="00574FD0">
              <w:rPr>
                <w:noProof/>
              </w:rPr>
              <w:drawing>
                <wp:inline distT="0" distB="0" distL="0" distR="0" wp14:anchorId="065E948F" wp14:editId="0E8C895B">
                  <wp:extent cx="257325" cy="164310"/>
                  <wp:effectExtent l="0" t="0" r="0" b="1270"/>
                  <wp:docPr id="7" name="Graphic 1" descr="Flower accen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c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4FD0">
              <w:t xml:space="preserve">  </w:t>
            </w:r>
            <w:r w:rsidR="008E3ABA">
              <w:t>PG. 2</w:t>
            </w:r>
          </w:p>
          <w:p w14:paraId="4E7A94EE" w14:textId="644EE759" w:rsidR="00B803AE" w:rsidRDefault="00B803AE" w:rsidP="00B803AE">
            <w:pPr>
              <w:pStyle w:val="TOC2"/>
            </w:pPr>
            <w:r w:rsidRPr="00B803AE">
              <w:t>VOLUNTEERS</w:t>
            </w:r>
          </w:p>
          <w:p w14:paraId="420E2A28" w14:textId="0CB431CC" w:rsidR="00B803AE" w:rsidRPr="00B803AE" w:rsidRDefault="00B803AE" w:rsidP="00B803AE">
            <w:pPr>
              <w:rPr>
                <w:lang w:eastAsia="ja-JP"/>
              </w:rPr>
            </w:pPr>
            <w:r>
              <w:rPr>
                <w:lang w:eastAsia="ja-JP"/>
              </w:rPr>
              <w:t>Discover what our volunteers have accomplished</w:t>
            </w:r>
          </w:p>
          <w:p w14:paraId="31841A4D" w14:textId="621C29AD" w:rsidR="0092765E" w:rsidRPr="00574FD0" w:rsidRDefault="0092765E" w:rsidP="0092765E">
            <w:pPr>
              <w:pStyle w:val="TOC1"/>
            </w:pPr>
            <w:r w:rsidRPr="00574FD0">
              <w:rPr>
                <w:noProof/>
              </w:rPr>
              <w:drawing>
                <wp:inline distT="0" distB="0" distL="0" distR="0" wp14:anchorId="458AE84E" wp14:editId="407E2919">
                  <wp:extent cx="257325" cy="164310"/>
                  <wp:effectExtent l="0" t="0" r="0" b="1270"/>
                  <wp:docPr id="4" name="Graphic 1" descr="Flower accen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c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4FD0">
              <w:t xml:space="preserve">  </w:t>
            </w:r>
            <w:r w:rsidR="008E3ABA">
              <w:t>PG. 3</w:t>
            </w:r>
          </w:p>
          <w:p w14:paraId="3E748DA1" w14:textId="6723BB8E" w:rsidR="00B803AE" w:rsidRPr="00B803AE" w:rsidRDefault="00B803AE" w:rsidP="00B803AE">
            <w:pPr>
              <w:pStyle w:val="TOC2"/>
            </w:pPr>
            <w:r>
              <w:t>TRAININGS/ EVENTS</w:t>
            </w:r>
          </w:p>
          <w:p w14:paraId="33F1B9F0" w14:textId="0F36079F" w:rsidR="00890A94" w:rsidRPr="00B803AE" w:rsidRDefault="00B803AE" w:rsidP="00B803AE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Trainings &amp; Events </w:t>
            </w:r>
            <w:r w:rsidR="006D498D">
              <w:rPr>
                <w:lang w:eastAsia="ja-JP"/>
              </w:rPr>
              <w:t>that occurred in 2022</w:t>
            </w:r>
          </w:p>
          <w:p w14:paraId="5B770E58" w14:textId="36160E1B" w:rsidR="0092765E" w:rsidRPr="00574FD0" w:rsidRDefault="0092765E" w:rsidP="0092765E">
            <w:pPr>
              <w:pStyle w:val="TOC1"/>
            </w:pPr>
            <w:r w:rsidRPr="00574FD0">
              <w:rPr>
                <w:noProof/>
              </w:rPr>
              <w:drawing>
                <wp:inline distT="0" distB="0" distL="0" distR="0" wp14:anchorId="589DC554" wp14:editId="42FB7109">
                  <wp:extent cx="257325" cy="164310"/>
                  <wp:effectExtent l="0" t="0" r="0" b="1270"/>
                  <wp:docPr id="5" name="Graphic 1" descr="Flower accen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c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4FD0">
              <w:t xml:space="preserve">  </w:t>
            </w:r>
            <w:r w:rsidR="008E3ABA">
              <w:t>PG. 4</w:t>
            </w:r>
          </w:p>
          <w:p w14:paraId="29034F7D" w14:textId="0E2963FE" w:rsidR="00B803AE" w:rsidRDefault="00B803AE" w:rsidP="00B803AE">
            <w:pPr>
              <w:pStyle w:val="TOC2"/>
            </w:pPr>
            <w:r>
              <w:t xml:space="preserve">NEW INITIATIVES </w:t>
            </w:r>
          </w:p>
          <w:p w14:paraId="016E1DDD" w14:textId="18C1F7DF" w:rsidR="00890A94" w:rsidRPr="00B803AE" w:rsidRDefault="00B803AE" w:rsidP="00B803AE">
            <w:pPr>
              <w:rPr>
                <w:lang w:eastAsia="ja-JP"/>
              </w:rPr>
            </w:pPr>
            <w:r>
              <w:rPr>
                <w:lang w:eastAsia="ja-JP"/>
              </w:rPr>
              <w:t>Everything we are working on to better our trails</w:t>
            </w:r>
          </w:p>
        </w:tc>
        <w:tc>
          <w:tcPr>
            <w:tcW w:w="7656" w:type="dxa"/>
            <w:vMerge/>
          </w:tcPr>
          <w:p w14:paraId="787C5D3B" w14:textId="77777777" w:rsidR="00890A94" w:rsidRDefault="00890A94" w:rsidP="00890A94">
            <w:pPr>
              <w:rPr>
                <w:lang w:eastAsia="ja-JP"/>
              </w:rPr>
            </w:pPr>
          </w:p>
        </w:tc>
      </w:tr>
      <w:tr w:rsidR="00890A94" w14:paraId="66148094" w14:textId="77777777" w:rsidTr="00382BBF">
        <w:trPr>
          <w:jc w:val="center"/>
        </w:trPr>
        <w:tc>
          <w:tcPr>
            <w:tcW w:w="3864" w:type="dxa"/>
          </w:tcPr>
          <w:p w14:paraId="7C0A78FB" w14:textId="06DAB523" w:rsidR="00890A94" w:rsidRDefault="00A80292" w:rsidP="00890A94">
            <w:pPr>
              <w:pStyle w:val="NoSpacing"/>
              <w:rPr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05030AB" wp14:editId="1AE9B53A">
                  <wp:simplePos x="0" y="0"/>
                  <wp:positionH relativeFrom="column">
                    <wp:posOffset>236220</wp:posOffset>
                  </wp:positionH>
                  <wp:positionV relativeFrom="page">
                    <wp:posOffset>11430</wp:posOffset>
                  </wp:positionV>
                  <wp:extent cx="1238250" cy="1238250"/>
                  <wp:effectExtent l="0" t="0" r="0" b="0"/>
                  <wp:wrapSquare wrapText="bothSides"/>
                  <wp:docPr id="12" name="Picture 12" descr="Hand Tool, 70HR Rogue Hoe Rake (54 Ash Handle), ProH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nd Tool, 70HR Rogue Hoe Rake (54 Ash Handle), ProH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6" w:type="dxa"/>
          </w:tcPr>
          <w:p w14:paraId="2CDA2FBF" w14:textId="33016FD2" w:rsidR="00B803AE" w:rsidRDefault="00B803AE" w:rsidP="00B803AE">
            <w:pPr>
              <w:rPr>
                <w:b/>
                <w:bCs/>
              </w:rPr>
            </w:pPr>
            <w:r>
              <w:t xml:space="preserve">This year has been full of hard work and communication. Trail projects </w:t>
            </w:r>
            <w:r w:rsidR="007076DF">
              <w:t>occurred</w:t>
            </w:r>
            <w:r>
              <w:t xml:space="preserve"> at </w:t>
            </w:r>
            <w:r>
              <w:rPr>
                <w:b/>
                <w:bCs/>
              </w:rPr>
              <w:t xml:space="preserve">Rockburn, Savage, Schooley Mill, Gorman NRA, Western Regional, Robinson Nature Center &amp; David Force. </w:t>
            </w:r>
          </w:p>
          <w:p w14:paraId="43105EE0" w14:textId="0524E17C" w:rsidR="00890A94" w:rsidRPr="00574FD0" w:rsidRDefault="00B803AE" w:rsidP="00B803AE">
            <w:r>
              <w:t xml:space="preserve">Many thanks to volunteers and staff who took the time to </w:t>
            </w:r>
            <w:proofErr w:type="gramStart"/>
            <w:r>
              <w:t>help out</w:t>
            </w:r>
            <w:proofErr w:type="gramEnd"/>
            <w:r>
              <w:t xml:space="preserve"> on the trails this year!</w:t>
            </w:r>
          </w:p>
        </w:tc>
      </w:tr>
    </w:tbl>
    <w:p w14:paraId="3B95995D" w14:textId="36D9CEAC" w:rsidR="00890A94" w:rsidRDefault="00890A94" w:rsidP="00890A94">
      <w:r>
        <w:br w:type="page"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9687"/>
      </w:tblGrid>
      <w:tr w:rsidR="00DA3E92" w14:paraId="4E2E7CA9" w14:textId="77777777" w:rsidTr="00B803AE">
        <w:trPr>
          <w:trHeight w:val="6392"/>
        </w:trPr>
        <w:tc>
          <w:tcPr>
            <w:tcW w:w="9687" w:type="dxa"/>
            <w:tcMar>
              <w:left w:w="0" w:type="dxa"/>
              <w:right w:w="0" w:type="dxa"/>
            </w:tcMar>
          </w:tcPr>
          <w:p w14:paraId="363AB136" w14:textId="2442AFF0" w:rsidR="00DA3E92" w:rsidRDefault="00526761" w:rsidP="00DA3E92">
            <w:pPr>
              <w:pStyle w:val="NoSpacing"/>
              <w:rPr>
                <w:color w:val="FFFFFF" w:themeColor="background1"/>
                <w:sz w:val="92"/>
                <w:szCs w:val="110"/>
              </w:rPr>
            </w:pPr>
            <w:r w:rsidRPr="00BE21F2">
              <w:rPr>
                <w:noProof/>
                <w:lang w:eastAsia="ja-JP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434287F7" wp14:editId="717852A2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1011556</wp:posOffset>
                  </wp:positionV>
                  <wp:extent cx="4648200" cy="2933700"/>
                  <wp:effectExtent l="0" t="0" r="0" b="0"/>
                  <wp:wrapNone/>
                  <wp:docPr id="8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48200" cy="2933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ja-JP"/>
              </w:rPr>
              <mc:AlternateContent>
                <mc:Choice Requires="wps">
                  <w:drawing>
                    <wp:inline distT="0" distB="0" distL="0" distR="0" wp14:anchorId="5722EF6C" wp14:editId="24E86281">
                      <wp:extent cx="5192078" cy="1015841"/>
                      <wp:effectExtent l="0" t="0" r="8890" b="0"/>
                      <wp:docPr id="32" name="Round Single Corner 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5192078" cy="1015841"/>
                              </a:xfrm>
                              <a:prstGeom prst="round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C538BF" w14:textId="70B59A82" w:rsidR="00DA3E92" w:rsidRPr="003F7C96" w:rsidRDefault="00526761" w:rsidP="003F7C96">
                                  <w:pPr>
                                    <w:pStyle w:val="Title"/>
                                  </w:pPr>
                                  <w:r>
                                    <w:t xml:space="preserve">Volunteers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22EF6C" id="Round Single Corner Rectangle 48" o:spid="_x0000_s1029" style="width:408.85pt;height:80pt;rotation:180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192078,10158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" adj="-11796480,,5400" path="m,l4684158,v280517,,507921,227404,507921,507921c5192079,677228,5192078,846534,5192078,1015841l,1015841,,xe" fillcolor="#729928 [2404]" stroked="f" strokeweight="1pt">
                      <v:stroke joinstyle="miter"/>
                      <v:formulas/>
                      <v:path arrowok="t" o:connecttype="custom" o:connectlocs="0,0;4684158,0;5192079,507921;5192078,1015841;0,1015841;0,0" o:connectangles="0,0,0,0,0,0" textboxrect="0,0,5192078,1015841"/>
                      <v:textbox>
                        <w:txbxContent>
                          <w:p w14:paraId="74C538BF" w14:textId="70B59A82" w:rsidR="00DA3E92" w:rsidRPr="003F7C96" w:rsidRDefault="00526761" w:rsidP="003F7C96">
                            <w:pPr>
                              <w:pStyle w:val="Title"/>
                            </w:pPr>
                            <w:r>
                              <w:t xml:space="preserve">Volunteers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48FA833" w14:textId="46ED9A3B" w:rsidR="00526761" w:rsidRPr="00526761" w:rsidRDefault="00526761" w:rsidP="00526761">
            <w:pPr>
              <w:rPr>
                <w:lang w:eastAsia="ja-JP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A7858E" wp14:editId="4A6BED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370840</wp:posOffset>
                      </wp:positionV>
                      <wp:extent cx="2486025" cy="1981200"/>
                      <wp:effectExtent l="38100" t="38100" r="47625" b="3810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025" cy="198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6675" cmpd="thickThin">
                                <a:solidFill>
                                  <a:schemeClr val="accent2"/>
                                </a:solidFill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5BE138" w14:textId="0DD93590" w:rsidR="00526761" w:rsidRPr="00526761" w:rsidRDefault="00526761" w:rsidP="00526761">
                                  <w:pPr>
                                    <w:tabs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lang w:eastAsia="ja-JP"/>
                                    </w:rPr>
                                  </w:pPr>
                                  <w:r w:rsidRPr="00526761">
                                    <w:rPr>
                                      <w:b/>
                                      <w:bCs/>
                                      <w:color w:val="000000" w:themeColor="text1"/>
                                      <w:lang w:eastAsia="ja-JP"/>
                                    </w:rPr>
                                    <w:t xml:space="preserve">We wouldn’t be able to complete </w:t>
                                  </w:r>
                                  <w:r w:rsidR="00C63A88">
                                    <w:rPr>
                                      <w:b/>
                                      <w:bCs/>
                                      <w:color w:val="000000" w:themeColor="text1"/>
                                      <w:lang w:eastAsia="ja-JP"/>
                                    </w:rPr>
                                    <w:t>all</w:t>
                                  </w:r>
                                  <w:r w:rsidRPr="00526761">
                                    <w:rPr>
                                      <w:b/>
                                      <w:bCs/>
                                      <w:color w:val="000000" w:themeColor="text1"/>
                                      <w:lang w:eastAsia="ja-JP"/>
                                    </w:rPr>
                                    <w:t xml:space="preserve"> the </w:t>
                                  </w:r>
                                  <w:r w:rsidR="006D6E22">
                                    <w:rPr>
                                      <w:b/>
                                      <w:bCs/>
                                      <w:color w:val="000000" w:themeColor="text1"/>
                                      <w:lang w:eastAsia="ja-JP"/>
                                    </w:rPr>
                                    <w:t xml:space="preserve">trail work this year </w:t>
                                  </w:r>
                                  <w:r w:rsidRPr="00526761">
                                    <w:rPr>
                                      <w:b/>
                                      <w:bCs/>
                                      <w:color w:val="000000" w:themeColor="text1"/>
                                      <w:lang w:eastAsia="ja-JP"/>
                                    </w:rPr>
                                    <w:t>without the help of our volunteers. See below for all that was accomplished in 2022!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A7858E" id="Rectangle 3" o:spid="_x0000_s1030" style="position:absolute;margin-left:0;margin-top:29.2pt;width:195.75pt;height:15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" fillcolor="#bfbfbf [2412]" strokecolor="#63a537 [3205]" strokeweight="5.25pt">
                      <v:stroke linestyle="thickThin"/>
                      <v:textbox>
                        <w:txbxContent>
                          <w:p w14:paraId="635BE138" w14:textId="0DD93590" w:rsidR="00526761" w:rsidRPr="00526761" w:rsidRDefault="00526761" w:rsidP="00526761">
                            <w:pPr>
                              <w:tabs>
                                <w:tab w:val="left" w:pos="4320"/>
                              </w:tabs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eastAsia="ja-JP"/>
                              </w:rPr>
                            </w:pPr>
                            <w:r w:rsidRPr="00526761">
                              <w:rPr>
                                <w:b/>
                                <w:bCs/>
                                <w:color w:val="000000" w:themeColor="text1"/>
                                <w:lang w:eastAsia="ja-JP"/>
                              </w:rPr>
                              <w:t xml:space="preserve">We wouldn’t be able to complete </w:t>
                            </w:r>
                            <w:r w:rsidR="00C63A88">
                              <w:rPr>
                                <w:b/>
                                <w:bCs/>
                                <w:color w:val="000000" w:themeColor="text1"/>
                                <w:lang w:eastAsia="ja-JP"/>
                              </w:rPr>
                              <w:t>all</w:t>
                            </w:r>
                            <w:r w:rsidRPr="00526761">
                              <w:rPr>
                                <w:b/>
                                <w:bCs/>
                                <w:color w:val="000000" w:themeColor="text1"/>
                                <w:lang w:eastAsia="ja-JP"/>
                              </w:rPr>
                              <w:t xml:space="preserve"> the </w:t>
                            </w:r>
                            <w:r w:rsidR="006D6E22">
                              <w:rPr>
                                <w:b/>
                                <w:bCs/>
                                <w:color w:val="000000" w:themeColor="text1"/>
                                <w:lang w:eastAsia="ja-JP"/>
                              </w:rPr>
                              <w:t xml:space="preserve">trail work this year </w:t>
                            </w:r>
                            <w:r w:rsidRPr="00526761">
                              <w:rPr>
                                <w:b/>
                                <w:bCs/>
                                <w:color w:val="000000" w:themeColor="text1"/>
                                <w:lang w:eastAsia="ja-JP"/>
                              </w:rPr>
                              <w:t>without the help of our volunteers. See below for all that was accomplished in 2022!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04E6F50" w14:textId="189374B2" w:rsidR="00526761" w:rsidRDefault="00526761" w:rsidP="00526761">
            <w:pPr>
              <w:tabs>
                <w:tab w:val="left" w:pos="4320"/>
              </w:tabs>
              <w:spacing w:line="240" w:lineRule="auto"/>
              <w:rPr>
                <w:color w:val="FFFFFF" w:themeColor="background1"/>
                <w:sz w:val="92"/>
                <w:szCs w:val="110"/>
              </w:rPr>
            </w:pPr>
            <w:r>
              <w:rPr>
                <w:color w:val="FFFFFF" w:themeColor="background1"/>
                <w:sz w:val="92"/>
                <w:szCs w:val="110"/>
              </w:rPr>
              <w:tab/>
            </w:r>
          </w:p>
          <w:p w14:paraId="75295854" w14:textId="5C58D307" w:rsidR="00526761" w:rsidRPr="00526761" w:rsidRDefault="00526761" w:rsidP="00526761">
            <w:pPr>
              <w:rPr>
                <w:lang w:eastAsia="ja-JP"/>
              </w:rPr>
            </w:pPr>
          </w:p>
        </w:tc>
      </w:tr>
      <w:tr w:rsidR="00382BBF" w14:paraId="5CA7349A" w14:textId="77777777" w:rsidTr="00B803AE">
        <w:trPr>
          <w:trHeight w:val="6911"/>
        </w:trPr>
        <w:tc>
          <w:tcPr>
            <w:tcW w:w="9687" w:type="dxa"/>
          </w:tcPr>
          <w:p w14:paraId="687139D5" w14:textId="56A48A29" w:rsidR="00B161C4" w:rsidRPr="00574FD0" w:rsidRDefault="005B18A3" w:rsidP="00574FD0">
            <w:pPr>
              <w:pStyle w:val="Heading1"/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F2A078D" wp14:editId="049F1D60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-267970</wp:posOffset>
                      </wp:positionV>
                      <wp:extent cx="3333750" cy="40005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B83E12" w14:textId="5AC49EB1" w:rsidR="007076DF" w:rsidRPr="001368EB" w:rsidRDefault="005B18A3">
                                  <w:r w:rsidRPr="001368EB">
                                    <w:t>Volunteers at David Force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A078D" id="Text Box 13" o:spid="_x0000_s1031" type="#_x0000_t202" style="position:absolute;margin-left:298.35pt;margin-top:-21.1pt;width:262.5pt;height:3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" filled="f" stroked="f" strokeweight=".5pt">
                      <v:textbox>
                        <w:txbxContent>
                          <w:p w14:paraId="14B83E12" w14:textId="5AC49EB1" w:rsidR="007076DF" w:rsidRPr="001368EB" w:rsidRDefault="005B18A3">
                            <w:r w:rsidRPr="001368EB">
                              <w:t>Volunteers at David Force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55CE" w:rsidRPr="00574FD0">
              <w:rPr>
                <w:noProof/>
              </w:rPr>
              <w:drawing>
                <wp:inline distT="0" distB="0" distL="0" distR="0" wp14:anchorId="3189924E" wp14:editId="41B52E55">
                  <wp:extent cx="534035" cy="340995"/>
                  <wp:effectExtent l="0" t="0" r="0" b="1905"/>
                  <wp:docPr id="27" name="Graphic 1" descr="Flower accent icon on second p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c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55CE" w:rsidRPr="00574FD0">
              <w:t xml:space="preserve">  </w:t>
            </w:r>
            <w:r w:rsidR="00526761" w:rsidRPr="005475DC">
              <w:rPr>
                <w:sz w:val="32"/>
                <w:szCs w:val="32"/>
              </w:rPr>
              <w:t>Volunteering by the numbers</w:t>
            </w:r>
          </w:p>
          <w:tbl>
            <w:tblPr>
              <w:tblStyle w:val="TableGrid"/>
              <w:tblpPr w:leftFromText="180" w:rightFromText="180" w:vertAnchor="text" w:horzAnchor="margin" w:tblpY="-4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5"/>
              <w:gridCol w:w="2365"/>
              <w:gridCol w:w="2920"/>
              <w:gridCol w:w="1811"/>
            </w:tblGrid>
            <w:tr w:rsidR="00D101F7" w14:paraId="356659AE" w14:textId="77777777" w:rsidTr="00D101F7">
              <w:tc>
                <w:tcPr>
                  <w:tcW w:w="2365" w:type="dxa"/>
                </w:tcPr>
                <w:p w14:paraId="660ABA67" w14:textId="77777777" w:rsidR="00D101F7" w:rsidRPr="00526761" w:rsidRDefault="00D101F7" w:rsidP="00D101F7">
                  <w:pPr>
                    <w:jc w:val="center"/>
                    <w:rPr>
                      <w:b/>
                      <w:bCs/>
                      <w:color w:val="63A537" w:themeColor="accent2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63A537" w:themeColor="accent2"/>
                      <w:sz w:val="36"/>
                      <w:szCs w:val="36"/>
                    </w:rPr>
                    <w:t>David Force Park</w:t>
                  </w:r>
                </w:p>
              </w:tc>
              <w:tc>
                <w:tcPr>
                  <w:tcW w:w="2365" w:type="dxa"/>
                </w:tcPr>
                <w:p w14:paraId="449DE932" w14:textId="77777777" w:rsidR="00D101F7" w:rsidRPr="00526761" w:rsidRDefault="00D101F7" w:rsidP="00D101F7">
                  <w:pPr>
                    <w:jc w:val="center"/>
                    <w:rPr>
                      <w:b/>
                      <w:bCs/>
                      <w:color w:val="63A537" w:themeColor="accent2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63A537" w:themeColor="accent2"/>
                      <w:sz w:val="36"/>
                      <w:szCs w:val="36"/>
                    </w:rPr>
                    <w:t>Savage Park</w:t>
                  </w:r>
                </w:p>
              </w:tc>
              <w:tc>
                <w:tcPr>
                  <w:tcW w:w="2920" w:type="dxa"/>
                </w:tcPr>
                <w:p w14:paraId="7907EC97" w14:textId="77777777" w:rsidR="00D101F7" w:rsidRPr="00526761" w:rsidRDefault="00D101F7" w:rsidP="00D101F7">
                  <w:pPr>
                    <w:jc w:val="center"/>
                    <w:rPr>
                      <w:b/>
                      <w:bCs/>
                      <w:color w:val="63A537" w:themeColor="accent2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63A537" w:themeColor="accent2"/>
                      <w:sz w:val="36"/>
                      <w:szCs w:val="36"/>
                    </w:rPr>
                    <w:t>Timberland Circle Open Space</w:t>
                  </w:r>
                </w:p>
              </w:tc>
              <w:tc>
                <w:tcPr>
                  <w:tcW w:w="1811" w:type="dxa"/>
                </w:tcPr>
                <w:p w14:paraId="400C5D5C" w14:textId="77777777" w:rsidR="00D101F7" w:rsidRPr="00526761" w:rsidRDefault="00D101F7" w:rsidP="00D101F7">
                  <w:pPr>
                    <w:jc w:val="center"/>
                    <w:rPr>
                      <w:b/>
                      <w:bCs/>
                      <w:color w:val="63A537" w:themeColor="accent2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63A537" w:themeColor="accent2"/>
                      <w:sz w:val="36"/>
                      <w:szCs w:val="36"/>
                    </w:rPr>
                    <w:t>MPEA</w:t>
                  </w:r>
                </w:p>
              </w:tc>
            </w:tr>
            <w:tr w:rsidR="00D101F7" w14:paraId="0D7AF954" w14:textId="77777777" w:rsidTr="00D101F7">
              <w:trPr>
                <w:trHeight w:val="1820"/>
              </w:trPr>
              <w:tc>
                <w:tcPr>
                  <w:tcW w:w="2365" w:type="dxa"/>
                </w:tcPr>
                <w:p w14:paraId="328B3816" w14:textId="77777777" w:rsidR="00D101F7" w:rsidRDefault="00D101F7" w:rsidP="00D101F7">
                  <w:pPr>
                    <w:jc w:val="center"/>
                  </w:pPr>
                </w:p>
                <w:p w14:paraId="21F36F99" w14:textId="77777777" w:rsidR="00D101F7" w:rsidRPr="007304E3" w:rsidRDefault="00D101F7" w:rsidP="00D101F7">
                  <w:pPr>
                    <w:jc w:val="center"/>
                  </w:pPr>
                  <w:r>
                    <w:rPr>
                      <w:b/>
                      <w:bCs/>
                    </w:rPr>
                    <w:t xml:space="preserve">58 </w:t>
                  </w:r>
                  <w:r>
                    <w:t xml:space="preserve">volunteers completed </w:t>
                  </w:r>
                  <w:r>
                    <w:rPr>
                      <w:b/>
                      <w:bCs/>
                    </w:rPr>
                    <w:t xml:space="preserve">415 hours </w:t>
                  </w:r>
                  <w:r>
                    <w:t xml:space="preserve">and built </w:t>
                  </w:r>
                  <w:r>
                    <w:rPr>
                      <w:b/>
                      <w:bCs/>
                    </w:rPr>
                    <w:t xml:space="preserve">2,485 feet </w:t>
                  </w:r>
                  <w:r>
                    <w:t>of trail</w:t>
                  </w:r>
                </w:p>
              </w:tc>
              <w:tc>
                <w:tcPr>
                  <w:tcW w:w="2365" w:type="dxa"/>
                </w:tcPr>
                <w:p w14:paraId="130CFEA0" w14:textId="77777777" w:rsidR="00D101F7" w:rsidRDefault="00D101F7" w:rsidP="00D101F7">
                  <w:pPr>
                    <w:jc w:val="center"/>
                  </w:pPr>
                </w:p>
                <w:p w14:paraId="749102E2" w14:textId="77777777" w:rsidR="00D101F7" w:rsidRPr="007304E3" w:rsidRDefault="00D101F7" w:rsidP="00D101F7">
                  <w:pPr>
                    <w:jc w:val="center"/>
                  </w:pPr>
                  <w:r>
                    <w:rPr>
                      <w:b/>
                      <w:bCs/>
                    </w:rPr>
                    <w:t xml:space="preserve">31 </w:t>
                  </w:r>
                  <w:r>
                    <w:t xml:space="preserve">volunteers completed </w:t>
                  </w:r>
                  <w:r>
                    <w:rPr>
                      <w:b/>
                      <w:bCs/>
                    </w:rPr>
                    <w:t>128 hours</w:t>
                  </w:r>
                  <w:r>
                    <w:t xml:space="preserve"> and built </w:t>
                  </w:r>
                  <w:r>
                    <w:rPr>
                      <w:b/>
                      <w:bCs/>
                    </w:rPr>
                    <w:t xml:space="preserve">1,450 feet </w:t>
                  </w:r>
                  <w:r>
                    <w:t>of trail</w:t>
                  </w:r>
                </w:p>
              </w:tc>
              <w:tc>
                <w:tcPr>
                  <w:tcW w:w="2920" w:type="dxa"/>
                </w:tcPr>
                <w:p w14:paraId="7A28923B" w14:textId="77777777" w:rsidR="00D101F7" w:rsidRDefault="00D101F7" w:rsidP="00D101F7">
                  <w:pPr>
                    <w:jc w:val="center"/>
                  </w:pPr>
                </w:p>
                <w:p w14:paraId="017EE4A3" w14:textId="77777777" w:rsidR="00D101F7" w:rsidRPr="00006BEC" w:rsidRDefault="00D101F7" w:rsidP="00D101F7">
                  <w:pPr>
                    <w:jc w:val="center"/>
                  </w:pPr>
                  <w:r>
                    <w:rPr>
                      <w:b/>
                      <w:bCs/>
                    </w:rPr>
                    <w:t xml:space="preserve">2 </w:t>
                  </w:r>
                  <w:r>
                    <w:t xml:space="preserve">volunteers completed </w:t>
                  </w:r>
                  <w:r>
                    <w:rPr>
                      <w:b/>
                      <w:bCs/>
                    </w:rPr>
                    <w:t xml:space="preserve">189 hours </w:t>
                  </w:r>
                  <w:r>
                    <w:t xml:space="preserve">and maintained </w:t>
                  </w:r>
                  <w:r>
                    <w:rPr>
                      <w:b/>
                      <w:bCs/>
                    </w:rPr>
                    <w:t xml:space="preserve">11,263 feet </w:t>
                  </w:r>
                  <w:r>
                    <w:t>of trail</w:t>
                  </w:r>
                </w:p>
              </w:tc>
              <w:tc>
                <w:tcPr>
                  <w:tcW w:w="1811" w:type="dxa"/>
                </w:tcPr>
                <w:p w14:paraId="7C15F6C9" w14:textId="77777777" w:rsidR="00D101F7" w:rsidRDefault="00D101F7" w:rsidP="00D101F7">
                  <w:pPr>
                    <w:jc w:val="center"/>
                    <w:rPr>
                      <w:szCs w:val="22"/>
                    </w:rPr>
                  </w:pPr>
                </w:p>
                <w:p w14:paraId="71A9785A" w14:textId="77777777" w:rsidR="00D101F7" w:rsidRPr="00D101F7" w:rsidRDefault="00D101F7" w:rsidP="00D101F7">
                  <w:pPr>
                    <w:jc w:val="center"/>
                  </w:pPr>
                  <w:r>
                    <w:rPr>
                      <w:b/>
                      <w:bCs/>
                      <w:szCs w:val="22"/>
                    </w:rPr>
                    <w:t xml:space="preserve">4 </w:t>
                  </w:r>
                  <w:r>
                    <w:rPr>
                      <w:szCs w:val="22"/>
                    </w:rPr>
                    <w:t xml:space="preserve">volunteers completed </w:t>
                  </w:r>
                  <w:r>
                    <w:rPr>
                      <w:b/>
                      <w:bCs/>
                      <w:szCs w:val="22"/>
                    </w:rPr>
                    <w:t xml:space="preserve">440 hours </w:t>
                  </w:r>
                  <w:r>
                    <w:rPr>
                      <w:szCs w:val="22"/>
                    </w:rPr>
                    <w:t xml:space="preserve">and maintained </w:t>
                  </w:r>
                  <w:r>
                    <w:rPr>
                      <w:b/>
                      <w:bCs/>
                      <w:szCs w:val="22"/>
                    </w:rPr>
                    <w:t xml:space="preserve">26,677 feet </w:t>
                  </w:r>
                  <w:r>
                    <w:rPr>
                      <w:szCs w:val="22"/>
                    </w:rPr>
                    <w:t>of trail</w:t>
                  </w:r>
                </w:p>
              </w:tc>
            </w:tr>
          </w:tbl>
          <w:p w14:paraId="0A861FB7" w14:textId="529FC2DD" w:rsidR="00B803AE" w:rsidRDefault="00D101F7" w:rsidP="00B803AE">
            <w:r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450AE2" wp14:editId="32C5B8A4">
                      <wp:simplePos x="0" y="0"/>
                      <wp:positionH relativeFrom="column">
                        <wp:posOffset>4827270</wp:posOffset>
                      </wp:positionH>
                      <wp:positionV relativeFrom="paragraph">
                        <wp:posOffset>1993900</wp:posOffset>
                      </wp:positionV>
                      <wp:extent cx="2647950" cy="46672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DC4D38" w14:textId="30A6E42F" w:rsidR="0021533E" w:rsidRDefault="0021533E">
                                  <w:r>
                                    <w:t>Corridor clearing at Savage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50AE2" id="Text Box 15" o:spid="_x0000_s1032" type="#_x0000_t202" style="position:absolute;margin-left:380.1pt;margin-top:157pt;width:208.5pt;height:3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" filled="f" stroked="f" strokeweight=".5pt">
                      <v:textbox>
                        <w:txbxContent>
                          <w:p w14:paraId="51DC4D38" w14:textId="30A6E42F" w:rsidR="0021533E" w:rsidRDefault="0021533E">
                            <w:r>
                              <w:t>Corridor clearing at Savage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1C013F" wp14:editId="45A5E1E5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2155190</wp:posOffset>
                      </wp:positionV>
                      <wp:extent cx="1781175" cy="2505075"/>
                      <wp:effectExtent l="19050" t="19050" r="47625" b="47625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2505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508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D94ECB" w14:textId="4B0E4937" w:rsidR="005475DC" w:rsidRPr="005475DC" w:rsidRDefault="005475DC" w:rsidP="005475DC">
                                  <w:pPr>
                                    <w:jc w:val="center"/>
                                    <w:rPr>
                                      <w:lang w:eastAsia="ja-JP"/>
                                    </w:rPr>
                                  </w:pPr>
                                  <w:r w:rsidRPr="005475DC">
                                    <w:rPr>
                                      <w:b/>
                                      <w:bCs/>
                                      <w:color w:val="000000" w:themeColor="text1"/>
                                      <w:lang w:eastAsia="ja-JP"/>
                                    </w:rPr>
                                    <w:t>There were 8 scheduled volunteer workdays at David Force with an additional 3 corporate groups. At Savage Park, there were 3 workday</w:t>
                                  </w:r>
                                  <w:r w:rsidR="0063122A">
                                    <w:rPr>
                                      <w:b/>
                                      <w:bCs/>
                                      <w:color w:val="000000" w:themeColor="text1"/>
                                      <w:lang w:eastAsia="ja-JP"/>
                                    </w:rPr>
                                    <w:t>s with Girl Scouts for a Gold Award Project</w:t>
                                  </w:r>
                                  <w:r w:rsidR="0021533E">
                                    <w:rPr>
                                      <w:b/>
                                      <w:bCs/>
                                      <w:color w:val="000000" w:themeColor="text1"/>
                                      <w:lang w:eastAsia="ja-JP"/>
                                    </w:rPr>
                                    <w:t>.</w:t>
                                  </w:r>
                                  <w:r w:rsidRPr="005475DC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</w:p>
                                <w:p w14:paraId="601885DD" w14:textId="77777777" w:rsidR="005475DC" w:rsidRDefault="005475DC" w:rsidP="005475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1C013F" id="Rectangle: Rounded Corners 9" o:spid="_x0000_s1033" style="position:absolute;margin-left:206.85pt;margin-top:169.7pt;width:140.25pt;height:19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" fillcolor="#bfbfbf [2412]" strokecolor="#4c661a [1604]" strokeweight="4pt">
                      <v:stroke joinstyle="miter"/>
                      <v:textbox>
                        <w:txbxContent>
                          <w:p w14:paraId="3ED94ECB" w14:textId="4B0E4937" w:rsidR="005475DC" w:rsidRPr="005475DC" w:rsidRDefault="005475DC" w:rsidP="005475DC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  <w:r w:rsidRPr="005475DC">
                              <w:rPr>
                                <w:b/>
                                <w:bCs/>
                                <w:color w:val="000000" w:themeColor="text1"/>
                                <w:lang w:eastAsia="ja-JP"/>
                              </w:rPr>
                              <w:t>There were 8 scheduled volunteer workdays at David Force with an additional 3 corporate groups. At Savage Park, there were 3 workday</w:t>
                            </w:r>
                            <w:r w:rsidR="0063122A">
                              <w:rPr>
                                <w:b/>
                                <w:bCs/>
                                <w:color w:val="000000" w:themeColor="text1"/>
                                <w:lang w:eastAsia="ja-JP"/>
                              </w:rPr>
                              <w:t>s with Girl Scouts for a Gold Award Project</w:t>
                            </w:r>
                            <w:r w:rsidR="0021533E">
                              <w:rPr>
                                <w:b/>
                                <w:bCs/>
                                <w:color w:val="000000" w:themeColor="text1"/>
                                <w:lang w:eastAsia="ja-JP"/>
                              </w:rPr>
                              <w:t>.</w:t>
                            </w:r>
                            <w:r w:rsidRPr="005475DC">
                              <w:rPr>
                                <w:lang w:eastAsia="ja-JP"/>
                              </w:rPr>
                              <w:t xml:space="preserve"> </w:t>
                            </w:r>
                          </w:p>
                          <w:p w14:paraId="601885DD" w14:textId="77777777" w:rsidR="005475DC" w:rsidRDefault="005475DC" w:rsidP="005475D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C5FCF6" w14:textId="7751E053" w:rsidR="00526761" w:rsidRDefault="00D101F7" w:rsidP="00B803AE">
            <w:r w:rsidRPr="009912F8">
              <w:rPr>
                <w:noProof/>
                <w:lang w:eastAsia="ja-JP"/>
              </w:rPr>
              <w:drawing>
                <wp:anchor distT="0" distB="0" distL="114300" distR="114300" simplePos="0" relativeHeight="251666432" behindDoc="1" locked="0" layoutInCell="1" allowOverlap="1" wp14:anchorId="38F12FA7" wp14:editId="48FBCBFD">
                  <wp:simplePos x="0" y="0"/>
                  <wp:positionH relativeFrom="column">
                    <wp:posOffset>4636770</wp:posOffset>
                  </wp:positionH>
                  <wp:positionV relativeFrom="paragraph">
                    <wp:posOffset>247650</wp:posOffset>
                  </wp:positionV>
                  <wp:extent cx="2529530" cy="2403532"/>
                  <wp:effectExtent l="0" t="0" r="444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30" cy="240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374036" w14:textId="223C1DD9" w:rsidR="00382BBF" w:rsidRPr="00574FD0" w:rsidRDefault="00382BBF" w:rsidP="00B803AE"/>
        </w:tc>
      </w:tr>
    </w:tbl>
    <w:p w14:paraId="1599E1BF" w14:textId="7C1361C8" w:rsidR="00382BBF" w:rsidRPr="00FC2165" w:rsidRDefault="00B803AE" w:rsidP="00FC2165">
      <w:pPr>
        <w:spacing w:before="0" w:after="0"/>
        <w:rPr>
          <w:sz w:val="16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9414D12" wp14:editId="5EBF5CE7">
                <wp:simplePos x="0" y="0"/>
                <wp:positionH relativeFrom="column">
                  <wp:posOffset>57150</wp:posOffset>
                </wp:positionH>
                <wp:positionV relativeFrom="paragraph">
                  <wp:posOffset>-1588135</wp:posOffset>
                </wp:positionV>
                <wp:extent cx="2421255" cy="2256790"/>
                <wp:effectExtent l="0" t="0" r="0" b="0"/>
                <wp:wrapNone/>
                <wp:docPr id="22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421255" cy="2256790"/>
                        </a:xfrm>
                        <a:prstGeom prst="round1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43B10" w14:textId="0602316F" w:rsidR="00526761" w:rsidRDefault="00526761" w:rsidP="00526761">
                            <w:pPr>
                              <w:pStyle w:val="Quote"/>
                            </w:pPr>
                            <w:r>
                              <w:t>“Service to others is the rent you pay for your room here on Earth”</w:t>
                            </w:r>
                          </w:p>
                          <w:p w14:paraId="5CA89D83" w14:textId="7F76A76E" w:rsidR="00B803AE" w:rsidRPr="003F7C96" w:rsidRDefault="00526761" w:rsidP="00526761">
                            <w:pPr>
                              <w:pStyle w:val="Quote"/>
                            </w:pPr>
                            <w:r>
                              <w:t>-Muhammad 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14D12" id="Round Single Corner Rectangle 22" o:spid="_x0000_s1034" style="position:absolute;margin-left:4.5pt;margin-top:-125.05pt;width:190.65pt;height:177.7pt;flip:x y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21255,2256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" adj="-11796480,,5400" path="m,l2045116,v207736,,376139,168403,376139,376139l2421255,2256790,,2256790,,xe" fillcolor="#729928 [2404]" stroked="f" strokeweight="1pt">
                <v:stroke joinstyle="miter"/>
                <v:formulas/>
                <v:path arrowok="t" o:connecttype="custom" o:connectlocs="0,0;2045116,0;2421255,376139;2421255,2256790;0,2256790;0,0" o:connectangles="0,0,0,0,0,0" textboxrect="0,0,2421255,2256790"/>
                <v:textbox>
                  <w:txbxContent>
                    <w:p w14:paraId="50A43B10" w14:textId="0602316F" w:rsidR="00526761" w:rsidRDefault="00526761" w:rsidP="00526761">
                      <w:pPr>
                        <w:pStyle w:val="Quote"/>
                      </w:pPr>
                      <w:r>
                        <w:t>“Service to others is the rent you pay for your room here on Earth”</w:t>
                      </w:r>
                    </w:p>
                    <w:p w14:paraId="5CA89D83" w14:textId="7F76A76E" w:rsidR="00B803AE" w:rsidRPr="003F7C96" w:rsidRDefault="00526761" w:rsidP="00526761">
                      <w:pPr>
                        <w:pStyle w:val="Quote"/>
                      </w:pPr>
                      <w:r>
                        <w:t>-Muhammad Ali</w:t>
                      </w:r>
                    </w:p>
                  </w:txbxContent>
                </v:textbox>
              </v:shape>
            </w:pict>
          </mc:Fallback>
        </mc:AlternateContent>
      </w:r>
      <w:r w:rsidR="00382BBF" w:rsidRPr="00FC2165">
        <w:rPr>
          <w:sz w:val="16"/>
        </w:rPr>
        <w:br w:type="page"/>
      </w:r>
    </w:p>
    <w:p w14:paraId="4B762225" w14:textId="550113D6" w:rsidR="00382BBF" w:rsidRDefault="00382BBF"/>
    <w:tbl>
      <w:tblPr>
        <w:tblW w:w="18273" w:type="dxa"/>
        <w:tblInd w:w="-360" w:type="dxa"/>
        <w:tblLook w:val="0600" w:firstRow="0" w:lastRow="0" w:firstColumn="0" w:lastColumn="0" w:noHBand="1" w:noVBand="1"/>
      </w:tblPr>
      <w:tblGrid>
        <w:gridCol w:w="5988"/>
        <w:gridCol w:w="10780"/>
        <w:gridCol w:w="1505"/>
      </w:tblGrid>
      <w:tr w:rsidR="00D101F7" w14:paraId="3A50C425" w14:textId="0A05ACB1" w:rsidTr="00C06E7C">
        <w:trPr>
          <w:trHeight w:val="7632"/>
        </w:trPr>
        <w:tc>
          <w:tcPr>
            <w:tcW w:w="6253" w:type="dxa"/>
            <w:vAlign w:val="center"/>
          </w:tcPr>
          <w:p w14:paraId="631F4857" w14:textId="5F276F03" w:rsidR="00D101F7" w:rsidRPr="00C7321D" w:rsidRDefault="00D101F7" w:rsidP="00C7321D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5475DC">
              <w:rPr>
                <w:b/>
                <w:bCs/>
                <w:sz w:val="36"/>
                <w:szCs w:val="36"/>
                <w:u w:val="single"/>
              </w:rPr>
              <w:t>Events</w:t>
            </w:r>
          </w:p>
          <w:p w14:paraId="4BD93B95" w14:textId="22FF829D" w:rsidR="00D101F7" w:rsidRDefault="00D101F7" w:rsidP="005475DC">
            <w:pPr>
              <w:pStyle w:val="ListParagraph"/>
              <w:numPr>
                <w:ilvl w:val="0"/>
                <w:numId w:val="5"/>
              </w:numPr>
            </w:pPr>
            <w:r>
              <w:t xml:space="preserve">2/6: Little Patuxent River Run at </w:t>
            </w:r>
            <w:r>
              <w:rPr>
                <w:b/>
                <w:bCs/>
              </w:rPr>
              <w:t xml:space="preserve">PBT </w:t>
            </w:r>
            <w:r>
              <w:t>with 500 attendees</w:t>
            </w:r>
          </w:p>
          <w:p w14:paraId="1DA83BFC" w14:textId="087E069D" w:rsidR="00D101F7" w:rsidRDefault="00D101F7" w:rsidP="005475DC">
            <w:pPr>
              <w:pStyle w:val="ListParagraph"/>
              <w:numPr>
                <w:ilvl w:val="0"/>
                <w:numId w:val="5"/>
              </w:numPr>
            </w:pPr>
            <w:r>
              <w:t xml:space="preserve">2/12: Mid-MD Ultra 50k &amp; relay at </w:t>
            </w:r>
            <w:r>
              <w:rPr>
                <w:b/>
                <w:bCs/>
              </w:rPr>
              <w:t xml:space="preserve">RBP </w:t>
            </w:r>
            <w:r>
              <w:t>with 400 attendees</w:t>
            </w:r>
          </w:p>
          <w:p w14:paraId="65D06B35" w14:textId="39B50647" w:rsidR="00D101F7" w:rsidRDefault="00D101F7" w:rsidP="005475DC">
            <w:pPr>
              <w:pStyle w:val="ListParagraph"/>
              <w:numPr>
                <w:ilvl w:val="0"/>
                <w:numId w:val="5"/>
              </w:numPr>
            </w:pPr>
            <w:r>
              <w:t xml:space="preserve">4/9 &amp; 4/16: Walk-a-thon at </w:t>
            </w:r>
            <w:r>
              <w:rPr>
                <w:b/>
                <w:bCs/>
              </w:rPr>
              <w:t xml:space="preserve">CEN </w:t>
            </w:r>
            <w:r>
              <w:t>with over 300 attendees</w:t>
            </w:r>
          </w:p>
          <w:p w14:paraId="375AF8C8" w14:textId="60FFAE94" w:rsidR="00D101F7" w:rsidRDefault="00D101F7" w:rsidP="005475DC">
            <w:pPr>
              <w:pStyle w:val="ListParagraph"/>
              <w:numPr>
                <w:ilvl w:val="0"/>
                <w:numId w:val="5"/>
              </w:numPr>
            </w:pPr>
            <w:r>
              <w:t>4/9: Attended GreenFest and got a list of potential volunteers.</w:t>
            </w:r>
            <w:r w:rsidRPr="000E0580">
              <w:t xml:space="preserve"> </w:t>
            </w:r>
          </w:p>
          <w:p w14:paraId="240AFC52" w14:textId="6C9D837F" w:rsidR="00D101F7" w:rsidRDefault="00D101F7" w:rsidP="005475DC">
            <w:pPr>
              <w:pStyle w:val="ListParagraph"/>
              <w:numPr>
                <w:ilvl w:val="0"/>
                <w:numId w:val="5"/>
              </w:numPr>
            </w:pPr>
            <w:r>
              <w:t xml:space="preserve">8/7: </w:t>
            </w:r>
            <w:proofErr w:type="spellStart"/>
            <w:r>
              <w:t>Lustgarden</w:t>
            </w:r>
            <w:proofErr w:type="spellEnd"/>
            <w:r>
              <w:t xml:space="preserve"> Walk at </w:t>
            </w:r>
            <w:r>
              <w:rPr>
                <w:b/>
                <w:bCs/>
              </w:rPr>
              <w:t xml:space="preserve">CEN </w:t>
            </w:r>
            <w:r>
              <w:t>with 300 attendees</w:t>
            </w:r>
          </w:p>
          <w:p w14:paraId="2D854464" w14:textId="16024395" w:rsidR="00D101F7" w:rsidRDefault="00D101F7" w:rsidP="005475DC">
            <w:pPr>
              <w:pStyle w:val="ListParagraph"/>
              <w:numPr>
                <w:ilvl w:val="0"/>
                <w:numId w:val="5"/>
              </w:numPr>
            </w:pPr>
            <w:r>
              <w:t xml:space="preserve">8/15: Columbia Triathlon at </w:t>
            </w:r>
            <w:r>
              <w:rPr>
                <w:b/>
                <w:bCs/>
              </w:rPr>
              <w:t xml:space="preserve">CEN </w:t>
            </w:r>
            <w:r>
              <w:t>with 1,500 attendees</w:t>
            </w:r>
          </w:p>
          <w:p w14:paraId="6FE75CF4" w14:textId="6C600FB3" w:rsidR="00D101F7" w:rsidRDefault="00D101F7" w:rsidP="005475DC">
            <w:pPr>
              <w:pStyle w:val="ListParagraph"/>
              <w:numPr>
                <w:ilvl w:val="0"/>
                <w:numId w:val="5"/>
              </w:numPr>
            </w:pPr>
            <w:r>
              <w:t xml:space="preserve">8/28: Mid-MD Triathlon at </w:t>
            </w:r>
            <w:r>
              <w:rPr>
                <w:b/>
                <w:bCs/>
              </w:rPr>
              <w:t xml:space="preserve">CEN </w:t>
            </w:r>
            <w:r>
              <w:t>with over 1,500 attendees</w:t>
            </w:r>
          </w:p>
          <w:p w14:paraId="3C4734FF" w14:textId="20CA6D52" w:rsidR="00D101F7" w:rsidRDefault="00D101F7" w:rsidP="005475DC">
            <w:pPr>
              <w:pStyle w:val="ListParagraph"/>
              <w:numPr>
                <w:ilvl w:val="0"/>
                <w:numId w:val="5"/>
              </w:numPr>
            </w:pPr>
            <w:r>
              <w:t xml:space="preserve">9/11: Police Pace 5k at </w:t>
            </w:r>
            <w:r>
              <w:rPr>
                <w:b/>
                <w:bCs/>
              </w:rPr>
              <w:t xml:space="preserve">CEN </w:t>
            </w:r>
            <w:r>
              <w:t>with 1,200 attendees</w:t>
            </w:r>
          </w:p>
          <w:p w14:paraId="6DCC693E" w14:textId="77777777" w:rsidR="00D101F7" w:rsidRDefault="00D101F7" w:rsidP="0062710B">
            <w:pPr>
              <w:pStyle w:val="ListParagraph"/>
              <w:numPr>
                <w:ilvl w:val="0"/>
                <w:numId w:val="5"/>
              </w:numPr>
              <w:spacing w:before="0" w:after="100" w:afterAutospacing="1" w:line="240" w:lineRule="auto"/>
              <w:ind w:left="778"/>
            </w:pPr>
            <w:r>
              <w:t xml:space="preserve">9/24: Alzheimer’s Assoc. Walk at </w:t>
            </w:r>
            <w:r>
              <w:rPr>
                <w:b/>
                <w:bCs/>
              </w:rPr>
              <w:t xml:space="preserve">CEN </w:t>
            </w:r>
            <w:r>
              <w:t>with 1,000 attendees.</w:t>
            </w:r>
          </w:p>
          <w:p w14:paraId="0FC0A202" w14:textId="4C4ADD4F" w:rsidR="00D101F7" w:rsidRDefault="00D101F7" w:rsidP="0062710B">
            <w:pPr>
              <w:pStyle w:val="ListParagraph"/>
              <w:numPr>
                <w:ilvl w:val="0"/>
                <w:numId w:val="5"/>
              </w:numPr>
              <w:spacing w:before="0" w:after="100" w:afterAutospacing="1" w:line="240" w:lineRule="auto"/>
              <w:ind w:left="778"/>
            </w:pPr>
            <w:r>
              <w:t xml:space="preserve">10/3: Haviland Mill Park Grand Opening. The first universally accessible natural surface trail in the County. </w:t>
            </w:r>
          </w:p>
          <w:p w14:paraId="6F18EBE6" w14:textId="6F2BCC0B" w:rsidR="00D101F7" w:rsidRDefault="00D101F7" w:rsidP="0062710B">
            <w:pPr>
              <w:pStyle w:val="ListParagraph"/>
              <w:numPr>
                <w:ilvl w:val="0"/>
                <w:numId w:val="5"/>
              </w:numPr>
              <w:spacing w:before="0" w:after="100" w:afterAutospacing="1" w:line="240" w:lineRule="auto"/>
              <w:ind w:left="778"/>
            </w:pPr>
            <w:r>
              <w:t xml:space="preserve">10/15: Pet Parade at </w:t>
            </w:r>
            <w:r>
              <w:rPr>
                <w:b/>
                <w:bCs/>
              </w:rPr>
              <w:t xml:space="preserve">CEN </w:t>
            </w:r>
            <w:r>
              <w:t>with 500 attendees</w:t>
            </w:r>
          </w:p>
          <w:p w14:paraId="6C8D4DA5" w14:textId="01E1B994" w:rsidR="00D101F7" w:rsidRDefault="00D101F7" w:rsidP="00AD4680">
            <w:pPr>
              <w:pStyle w:val="ListParagraph"/>
              <w:numPr>
                <w:ilvl w:val="0"/>
                <w:numId w:val="5"/>
              </w:numPr>
              <w:spacing w:before="0" w:after="100" w:afterAutospacing="1" w:line="240" w:lineRule="auto"/>
              <w:ind w:left="778"/>
            </w:pPr>
            <w:r>
              <w:t xml:space="preserve">11/14: Cyclocross at </w:t>
            </w:r>
            <w:r>
              <w:rPr>
                <w:b/>
                <w:bCs/>
              </w:rPr>
              <w:t xml:space="preserve">RBP </w:t>
            </w:r>
            <w:r>
              <w:t>with 400 attendees</w:t>
            </w:r>
          </w:p>
          <w:p w14:paraId="4B991BDC" w14:textId="3990F05E" w:rsidR="00D101F7" w:rsidRDefault="00D101F7" w:rsidP="00AD4680">
            <w:pPr>
              <w:pStyle w:val="ListParagraph"/>
              <w:numPr>
                <w:ilvl w:val="0"/>
                <w:numId w:val="5"/>
              </w:numPr>
              <w:spacing w:before="0" w:after="100" w:afterAutospacing="1" w:line="240" w:lineRule="auto"/>
              <w:ind w:left="778"/>
            </w:pPr>
            <w:r>
              <w:t xml:space="preserve">11/19: HoCo Autism Society Walk at </w:t>
            </w:r>
            <w:r>
              <w:rPr>
                <w:b/>
                <w:bCs/>
              </w:rPr>
              <w:t xml:space="preserve">CEN </w:t>
            </w:r>
            <w:r>
              <w:t>with 500 attendees</w:t>
            </w:r>
          </w:p>
          <w:p w14:paraId="0862107B" w14:textId="09D688EE" w:rsidR="00D101F7" w:rsidRDefault="00D101F7" w:rsidP="00AD4680">
            <w:pPr>
              <w:pStyle w:val="ListParagraph"/>
              <w:numPr>
                <w:ilvl w:val="0"/>
                <w:numId w:val="5"/>
              </w:numPr>
              <w:spacing w:before="0" w:after="100" w:afterAutospacing="1" w:line="240" w:lineRule="auto"/>
              <w:ind w:left="778"/>
            </w:pPr>
            <w:r>
              <w:t xml:space="preserve">12/10: Big Foot Race at </w:t>
            </w:r>
            <w:r>
              <w:rPr>
                <w:b/>
                <w:bCs/>
              </w:rPr>
              <w:t xml:space="preserve">RBP </w:t>
            </w:r>
            <w:r>
              <w:t>with 500 attendees</w:t>
            </w:r>
          </w:p>
          <w:p w14:paraId="24A75FE5" w14:textId="48E5192F" w:rsidR="00D101F7" w:rsidRDefault="00D101F7" w:rsidP="00491B87">
            <w:pPr>
              <w:pStyle w:val="ListParagraph"/>
              <w:spacing w:before="0" w:after="100" w:afterAutospacing="1" w:line="240" w:lineRule="auto"/>
              <w:ind w:left="778"/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24346F5" wp14:editId="104C380A">
                  <wp:simplePos x="0" y="0"/>
                  <wp:positionH relativeFrom="page">
                    <wp:posOffset>428625</wp:posOffset>
                  </wp:positionH>
                  <wp:positionV relativeFrom="page">
                    <wp:posOffset>5810250</wp:posOffset>
                  </wp:positionV>
                  <wp:extent cx="3604895" cy="291465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6FF11D" w14:textId="248BDCEE" w:rsidR="00D101F7" w:rsidRDefault="00D101F7" w:rsidP="005475DC">
            <w:pPr>
              <w:pStyle w:val="QuoteAlt"/>
              <w:jc w:val="le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25D73A0A" wp14:editId="06CDFDFF">
                  <wp:simplePos x="0" y="0"/>
                  <wp:positionH relativeFrom="column">
                    <wp:posOffset>4932045</wp:posOffset>
                  </wp:positionH>
                  <wp:positionV relativeFrom="paragraph">
                    <wp:posOffset>305435</wp:posOffset>
                  </wp:positionV>
                  <wp:extent cx="2313940" cy="3085465"/>
                  <wp:effectExtent l="0" t="0" r="0" b="63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308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431465" wp14:editId="0D75B9D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342265</wp:posOffset>
                      </wp:positionV>
                      <wp:extent cx="4591050" cy="1057275"/>
                      <wp:effectExtent l="0" t="0" r="19050" b="28575"/>
                      <wp:wrapNone/>
                      <wp:docPr id="16" name="Rectangle: Single Corner Rounde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1057275"/>
                              </a:xfrm>
                              <a:prstGeom prst="round1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F272C3" w14:textId="533AFD3E" w:rsidR="00D101F7" w:rsidRPr="00074457" w:rsidRDefault="00D101F7" w:rsidP="00074457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 w:rsidRPr="00074457">
                                    <w:rPr>
                                      <w:sz w:val="96"/>
                                      <w:szCs w:val="96"/>
                                    </w:rPr>
                                    <w:t>New Initiatives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31465" id="Rectangle: Single Corner Rounded 16" o:spid="_x0000_s1035" style="position:absolute;margin-left:-5.4pt;margin-top:26.95pt;width:361.5pt;height:8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9105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" adj="-11796480,,5400" path="m,l4414834,v97321,,176216,78895,176216,176216l4591050,1057275,,1057275,,xe" fillcolor="#729928 [2404]" strokecolor="#4c661a [1604]" strokeweight="1pt">
                      <v:stroke joinstyle="miter"/>
                      <v:formulas/>
                      <v:path arrowok="t" o:connecttype="custom" o:connectlocs="0,0;4414834,0;4591050,176216;4591050,1057275;0,1057275;0,0" o:connectangles="0,0,0,0,0,0" textboxrect="0,0,4591050,1057275"/>
                      <v:textbox>
                        <w:txbxContent>
                          <w:p w14:paraId="7FF272C3" w14:textId="533AFD3E" w:rsidR="00D101F7" w:rsidRPr="00074457" w:rsidRDefault="00D101F7" w:rsidP="00074457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074457">
                              <w:rPr>
                                <w:sz w:val="96"/>
                                <w:szCs w:val="96"/>
                              </w:rPr>
                              <w:t>New Initiatives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A4B5BB" w14:textId="28DCF3C4" w:rsidR="00D101F7" w:rsidRDefault="00D101F7" w:rsidP="005475DC">
            <w:pPr>
              <w:pStyle w:val="QuoteAlt"/>
              <w:jc w:val="left"/>
            </w:pPr>
          </w:p>
          <w:p w14:paraId="0FF7156F" w14:textId="1806CF20" w:rsidR="00D101F7" w:rsidRDefault="00D101F7" w:rsidP="005A6CDA">
            <w:pPr>
              <w:pStyle w:val="ListParagraph"/>
              <w:rPr>
                <w:b/>
                <w:bCs/>
                <w:sz w:val="22"/>
                <w:szCs w:val="22"/>
              </w:rPr>
            </w:pPr>
          </w:p>
          <w:p w14:paraId="5844B04D" w14:textId="5E2C6438" w:rsidR="00D101F7" w:rsidRDefault="00D101F7" w:rsidP="005A6CDA">
            <w:pPr>
              <w:pStyle w:val="ListParagraph"/>
              <w:rPr>
                <w:b/>
                <w:bCs/>
                <w:sz w:val="22"/>
                <w:szCs w:val="22"/>
              </w:rPr>
            </w:pPr>
          </w:p>
          <w:p w14:paraId="39B28C78" w14:textId="77777777" w:rsidR="00D101F7" w:rsidRPr="00F935A1" w:rsidRDefault="00D101F7" w:rsidP="00022405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F935A1">
              <w:rPr>
                <w:sz w:val="22"/>
                <w:szCs w:val="22"/>
              </w:rPr>
              <w:t xml:space="preserve">Created Trail Work Plans for </w:t>
            </w:r>
          </w:p>
          <w:p w14:paraId="11C3A885" w14:textId="62617E59" w:rsidR="00D101F7" w:rsidRPr="00F935A1" w:rsidRDefault="00D101F7" w:rsidP="00022405">
            <w:pPr>
              <w:pStyle w:val="ListParagraph"/>
              <w:rPr>
                <w:b/>
                <w:bCs/>
                <w:sz w:val="22"/>
                <w:szCs w:val="22"/>
              </w:rPr>
            </w:pPr>
            <w:r w:rsidRPr="00F935A1">
              <w:rPr>
                <w:b/>
                <w:bCs/>
                <w:sz w:val="22"/>
                <w:szCs w:val="22"/>
              </w:rPr>
              <w:t xml:space="preserve">Robinson Nature Center &amp; </w:t>
            </w:r>
          </w:p>
          <w:p w14:paraId="1A24B063" w14:textId="7A7BF833" w:rsidR="00D101F7" w:rsidRPr="00F935A1" w:rsidRDefault="00D101F7" w:rsidP="00022405">
            <w:pPr>
              <w:pStyle w:val="ListParagraph"/>
              <w:rPr>
                <w:b/>
                <w:bCs/>
                <w:sz w:val="22"/>
                <w:szCs w:val="22"/>
              </w:rPr>
            </w:pPr>
            <w:r w:rsidRPr="00F935A1">
              <w:rPr>
                <w:b/>
                <w:bCs/>
                <w:sz w:val="22"/>
                <w:szCs w:val="22"/>
              </w:rPr>
              <w:t>Timberland Circle Open Space</w:t>
            </w:r>
          </w:p>
          <w:p w14:paraId="680DA7E9" w14:textId="3A28FC83" w:rsidR="00D101F7" w:rsidRPr="00F935A1" w:rsidRDefault="00D101F7" w:rsidP="005A6CDA">
            <w:pPr>
              <w:pStyle w:val="ListParagraph"/>
              <w:rPr>
                <w:sz w:val="22"/>
                <w:szCs w:val="22"/>
              </w:rPr>
            </w:pPr>
          </w:p>
          <w:p w14:paraId="14FE0E55" w14:textId="70EB7AA0" w:rsidR="00D101F7" w:rsidRPr="00F935A1" w:rsidRDefault="00D101F7" w:rsidP="005A6CDA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F935A1">
              <w:rPr>
                <w:sz w:val="22"/>
                <w:szCs w:val="22"/>
              </w:rPr>
              <w:t>Completed and received</w:t>
            </w:r>
          </w:p>
          <w:p w14:paraId="71787F89" w14:textId="6C502E99" w:rsidR="00D101F7" w:rsidRPr="00F935A1" w:rsidRDefault="00D101F7" w:rsidP="005A6CDA">
            <w:pPr>
              <w:pStyle w:val="ListParagraph"/>
              <w:rPr>
                <w:b/>
                <w:bCs/>
                <w:sz w:val="22"/>
                <w:szCs w:val="22"/>
              </w:rPr>
            </w:pPr>
            <w:r w:rsidRPr="00F935A1">
              <w:rPr>
                <w:sz w:val="22"/>
                <w:szCs w:val="22"/>
              </w:rPr>
              <w:t xml:space="preserve">wayfinding signs for </w:t>
            </w:r>
            <w:r w:rsidRPr="00F935A1">
              <w:rPr>
                <w:b/>
                <w:bCs/>
                <w:sz w:val="22"/>
                <w:szCs w:val="22"/>
              </w:rPr>
              <w:t>Western Regional</w:t>
            </w:r>
          </w:p>
          <w:p w14:paraId="36C18E80" w14:textId="14CC3CE5" w:rsidR="00D101F7" w:rsidRPr="00F935A1" w:rsidRDefault="00D101F7" w:rsidP="005A6CDA">
            <w:pPr>
              <w:pStyle w:val="ListParagrap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5AEBAE8" wp14:editId="2944CA13">
                  <wp:simplePos x="0" y="0"/>
                  <wp:positionH relativeFrom="column">
                    <wp:posOffset>3408045</wp:posOffset>
                  </wp:positionH>
                  <wp:positionV relativeFrom="page">
                    <wp:posOffset>3019425</wp:posOffset>
                  </wp:positionV>
                  <wp:extent cx="2392680" cy="3190240"/>
                  <wp:effectExtent l="0" t="0" r="762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19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35A1">
              <w:rPr>
                <w:sz w:val="22"/>
                <w:szCs w:val="22"/>
              </w:rPr>
              <w:t xml:space="preserve">to be installed </w:t>
            </w:r>
            <w:r>
              <w:rPr>
                <w:sz w:val="22"/>
                <w:szCs w:val="22"/>
              </w:rPr>
              <w:t>in early 2023</w:t>
            </w:r>
          </w:p>
          <w:p w14:paraId="3A849559" w14:textId="4138E7A2" w:rsidR="00D101F7" w:rsidRPr="00F935A1" w:rsidRDefault="00D101F7" w:rsidP="005A6CDA">
            <w:pPr>
              <w:pStyle w:val="ListParagraph"/>
              <w:rPr>
                <w:sz w:val="22"/>
                <w:szCs w:val="22"/>
              </w:rPr>
            </w:pPr>
          </w:p>
          <w:p w14:paraId="1FBFECCF" w14:textId="589C2938" w:rsidR="00D101F7" w:rsidRDefault="00D101F7" w:rsidP="005A6CDA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9E6395C" wp14:editId="3AA578C4">
                      <wp:simplePos x="0" y="0"/>
                      <wp:positionH relativeFrom="column">
                        <wp:posOffset>5903595</wp:posOffset>
                      </wp:positionH>
                      <wp:positionV relativeFrom="paragraph">
                        <wp:posOffset>252095</wp:posOffset>
                      </wp:positionV>
                      <wp:extent cx="1362075" cy="2533650"/>
                      <wp:effectExtent l="0" t="0" r="9525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2533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AA03A8" w14:textId="577BFEA7" w:rsidR="00D101F7" w:rsidRDefault="00D101F7">
                                  <w:r>
                                    <w:t>Above: Before pic at RNC where trail was unsustainable down to water</w:t>
                                  </w:r>
                                </w:p>
                                <w:p w14:paraId="4AE53CFC" w14:textId="77777777" w:rsidR="00D101F7" w:rsidRDefault="00D101F7"/>
                                <w:p w14:paraId="3851CDD9" w14:textId="78DE1377" w:rsidR="00D101F7" w:rsidRDefault="00D101F7">
                                  <w:r>
                                    <w:t>Left: Fixed trail with locust logs and aggregate steps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6395C" id="Text Box 21" o:spid="_x0000_s1036" type="#_x0000_t202" style="position:absolute;left:0;text-align:left;margin-left:464.85pt;margin-top:19.85pt;width:107.25pt;height:19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" fillcolor="white [3201]" stroked="f" strokeweight=".5pt">
                      <v:textbox>
                        <w:txbxContent>
                          <w:p w14:paraId="03AA03A8" w14:textId="577BFEA7" w:rsidR="00D101F7" w:rsidRDefault="00D101F7">
                            <w:r>
                              <w:t>Above: Before pic at RNC where trail was unsustainable down to water</w:t>
                            </w:r>
                          </w:p>
                          <w:p w14:paraId="4AE53CFC" w14:textId="77777777" w:rsidR="00D101F7" w:rsidRDefault="00D101F7"/>
                          <w:p w14:paraId="3851CDD9" w14:textId="78DE1377" w:rsidR="00D101F7" w:rsidRDefault="00D101F7">
                            <w:r>
                              <w:t>Left: Fixed trail with locust logs and aggregate steps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35A1">
              <w:rPr>
                <w:sz w:val="22"/>
                <w:szCs w:val="22"/>
              </w:rPr>
              <w:t xml:space="preserve">Updating bridge layers </w:t>
            </w:r>
            <w:r>
              <w:rPr>
                <w:sz w:val="22"/>
                <w:szCs w:val="22"/>
              </w:rPr>
              <w:t xml:space="preserve">in MapInfo </w:t>
            </w:r>
            <w:r w:rsidRPr="00F935A1">
              <w:rPr>
                <w:sz w:val="22"/>
                <w:szCs w:val="22"/>
              </w:rPr>
              <w:t xml:space="preserve">and receiving </w:t>
            </w:r>
          </w:p>
          <w:p w14:paraId="55C2774D" w14:textId="0D968161" w:rsidR="00D101F7" w:rsidRPr="00485E38" w:rsidRDefault="00D101F7" w:rsidP="00485E38">
            <w:pPr>
              <w:pStyle w:val="ListParagrap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new </w:t>
            </w:r>
            <w:r w:rsidRPr="00F935A1">
              <w:rPr>
                <w:sz w:val="22"/>
                <w:szCs w:val="22"/>
              </w:rPr>
              <w:t>911</w:t>
            </w:r>
            <w:r>
              <w:rPr>
                <w:sz w:val="22"/>
                <w:szCs w:val="22"/>
              </w:rPr>
              <w:t xml:space="preserve"> b</w:t>
            </w:r>
            <w:r w:rsidRPr="00485E38">
              <w:rPr>
                <w:sz w:val="22"/>
                <w:szCs w:val="22"/>
              </w:rPr>
              <w:t xml:space="preserve">ridge signs for </w:t>
            </w:r>
            <w:r w:rsidRPr="00485E38">
              <w:rPr>
                <w:b/>
                <w:bCs/>
                <w:sz w:val="22"/>
                <w:szCs w:val="22"/>
              </w:rPr>
              <w:t>DFP &amp; CEN</w:t>
            </w:r>
          </w:p>
          <w:p w14:paraId="2067B2F8" w14:textId="1FE17309" w:rsidR="00D101F7" w:rsidRPr="00DF36F1" w:rsidRDefault="00D101F7" w:rsidP="005A6CDA">
            <w:pPr>
              <w:pStyle w:val="ListParagraph"/>
              <w:rPr>
                <w:b/>
                <w:bCs/>
                <w:sz w:val="22"/>
                <w:szCs w:val="22"/>
              </w:rPr>
            </w:pPr>
          </w:p>
          <w:p w14:paraId="4549A072" w14:textId="356C06CF" w:rsidR="00D101F7" w:rsidRPr="00DF36F1" w:rsidRDefault="00D101F7" w:rsidP="005A6CDA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</w:rPr>
            </w:pPr>
            <w:r w:rsidRPr="00DF36F1">
              <w:rPr>
                <w:sz w:val="22"/>
                <w:szCs w:val="22"/>
              </w:rPr>
              <w:t>Mapped 6 miles of user defined trails</w:t>
            </w:r>
          </w:p>
          <w:p w14:paraId="349D12C7" w14:textId="7DA030B5" w:rsidR="00D101F7" w:rsidRPr="00DF36F1" w:rsidRDefault="00D101F7" w:rsidP="005A6CDA">
            <w:pPr>
              <w:pStyle w:val="ListParagraph"/>
              <w:rPr>
                <w:b/>
                <w:bCs/>
                <w:sz w:val="22"/>
                <w:szCs w:val="22"/>
              </w:rPr>
            </w:pPr>
            <w:r w:rsidRPr="00DF36F1">
              <w:rPr>
                <w:sz w:val="22"/>
                <w:szCs w:val="22"/>
              </w:rPr>
              <w:t xml:space="preserve">at </w:t>
            </w:r>
            <w:r w:rsidRPr="00DF36F1">
              <w:rPr>
                <w:b/>
                <w:bCs/>
                <w:sz w:val="22"/>
                <w:szCs w:val="22"/>
              </w:rPr>
              <w:t>Gorman NRA</w:t>
            </w:r>
          </w:p>
          <w:p w14:paraId="08E61C36" w14:textId="35B22881" w:rsidR="00D101F7" w:rsidRPr="00DF36F1" w:rsidRDefault="00D101F7" w:rsidP="005A6CDA">
            <w:pPr>
              <w:pStyle w:val="ListParagraph"/>
              <w:rPr>
                <w:b/>
                <w:bCs/>
                <w:sz w:val="22"/>
                <w:szCs w:val="22"/>
              </w:rPr>
            </w:pPr>
          </w:p>
          <w:p w14:paraId="1DD8742F" w14:textId="1421C6B5" w:rsidR="00D101F7" w:rsidRPr="00485E38" w:rsidRDefault="00D101F7" w:rsidP="00485E38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</w:rPr>
            </w:pPr>
            <w:r w:rsidRPr="00DF36F1">
              <w:rPr>
                <w:sz w:val="22"/>
                <w:szCs w:val="22"/>
              </w:rPr>
              <w:t>Continuing work on MapInfo Trail Layers</w:t>
            </w:r>
          </w:p>
          <w:p w14:paraId="6ED0C1FA" w14:textId="77777777" w:rsidR="00D101F7" w:rsidRPr="00485E38" w:rsidRDefault="00D101F7" w:rsidP="00485E38">
            <w:pPr>
              <w:pStyle w:val="ListParagraph"/>
              <w:rPr>
                <w:b/>
                <w:bCs/>
                <w:sz w:val="22"/>
                <w:szCs w:val="22"/>
              </w:rPr>
            </w:pPr>
          </w:p>
          <w:p w14:paraId="2B6906BF" w14:textId="2E1300DE" w:rsidR="00D101F7" w:rsidRPr="00485E38" w:rsidRDefault="00D101F7" w:rsidP="00485E38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</w:rPr>
            </w:pPr>
            <w:r w:rsidRPr="00DF36F1">
              <w:rPr>
                <w:sz w:val="22"/>
                <w:szCs w:val="22"/>
              </w:rPr>
              <w:t xml:space="preserve">Work is almost completed at </w:t>
            </w:r>
            <w:r w:rsidRPr="00DF36F1">
              <w:rPr>
                <w:b/>
                <w:bCs/>
                <w:sz w:val="22"/>
                <w:szCs w:val="22"/>
              </w:rPr>
              <w:t>Rockburn Segment 11C</w:t>
            </w:r>
            <w:r w:rsidRPr="00DF36F1">
              <w:rPr>
                <w:sz w:val="22"/>
                <w:szCs w:val="22"/>
              </w:rPr>
              <w:t xml:space="preserve">, </w:t>
            </w:r>
            <w:r w:rsidRPr="00485E38">
              <w:rPr>
                <w:sz w:val="22"/>
                <w:szCs w:val="22"/>
              </w:rPr>
              <w:t xml:space="preserve">the old trail was closed, and 200 trees were planted. </w:t>
            </w:r>
          </w:p>
          <w:p w14:paraId="6B594BB1" w14:textId="3620F09D" w:rsidR="00D101F7" w:rsidRDefault="00D101F7" w:rsidP="005A6CDA">
            <w:pPr>
              <w:pStyle w:val="ListParagraph"/>
              <w:rPr>
                <w:b/>
                <w:bCs/>
                <w:sz w:val="22"/>
                <w:szCs w:val="22"/>
              </w:rPr>
            </w:pPr>
          </w:p>
          <w:p w14:paraId="77348C53" w14:textId="2B8E0064" w:rsidR="00D101F7" w:rsidRPr="00BE26C7" w:rsidRDefault="00D101F7" w:rsidP="00BE26C7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Completed work on stairs down to the water at </w:t>
            </w:r>
            <w:r w:rsidRPr="004E0FAC">
              <w:rPr>
                <w:b/>
                <w:bCs/>
                <w:sz w:val="22"/>
                <w:szCs w:val="22"/>
              </w:rPr>
              <w:t>Robinson Nature Center</w:t>
            </w:r>
          </w:p>
          <w:p w14:paraId="35F83C2C" w14:textId="7A472143" w:rsidR="00D101F7" w:rsidRPr="00F935A1" w:rsidRDefault="00D101F7" w:rsidP="005A6CDA">
            <w:pPr>
              <w:pStyle w:val="ListParagraph"/>
              <w:rPr>
                <w:b/>
                <w:bCs/>
                <w:sz w:val="22"/>
                <w:szCs w:val="22"/>
              </w:rPr>
            </w:pPr>
          </w:p>
          <w:p w14:paraId="0F292CBE" w14:textId="1939DDD5" w:rsidR="00D101F7" w:rsidRPr="00F935A1" w:rsidRDefault="00D101F7" w:rsidP="005A6CDA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</w:rPr>
            </w:pPr>
            <w:r w:rsidRPr="00F935A1">
              <w:rPr>
                <w:sz w:val="22"/>
                <w:szCs w:val="22"/>
              </w:rPr>
              <w:t>Ordered and received new GPS Units with</w:t>
            </w:r>
          </w:p>
          <w:p w14:paraId="39A636D0" w14:textId="77777777" w:rsidR="00D101F7" w:rsidRPr="00F935A1" w:rsidRDefault="00D101F7" w:rsidP="005A6CDA">
            <w:pPr>
              <w:pStyle w:val="ListParagraph"/>
              <w:rPr>
                <w:sz w:val="22"/>
                <w:szCs w:val="22"/>
              </w:rPr>
            </w:pPr>
            <w:r w:rsidRPr="00F935A1">
              <w:rPr>
                <w:sz w:val="22"/>
                <w:szCs w:val="22"/>
              </w:rPr>
              <w:t xml:space="preserve">iPads for NHRD to work on field data more </w:t>
            </w:r>
          </w:p>
          <w:p w14:paraId="38918F79" w14:textId="12619FD8" w:rsidR="00D101F7" w:rsidRPr="00F935A1" w:rsidRDefault="00D101F7" w:rsidP="005A6CDA">
            <w:pPr>
              <w:pStyle w:val="ListParagrap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9479973" wp14:editId="5BE34BB7">
                  <wp:simplePos x="0" y="0"/>
                  <wp:positionH relativeFrom="margin">
                    <wp:posOffset>3569970</wp:posOffset>
                  </wp:positionH>
                  <wp:positionV relativeFrom="page">
                    <wp:posOffset>6391275</wp:posOffset>
                  </wp:positionV>
                  <wp:extent cx="3404235" cy="2809875"/>
                  <wp:effectExtent l="0" t="0" r="5715" b="952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23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35A1">
              <w:rPr>
                <w:sz w:val="22"/>
                <w:szCs w:val="22"/>
              </w:rPr>
              <w:t xml:space="preserve">efficiently </w:t>
            </w:r>
          </w:p>
          <w:p w14:paraId="4339DA7E" w14:textId="342F9DF7" w:rsidR="00D101F7" w:rsidRPr="00F935A1" w:rsidRDefault="00D101F7" w:rsidP="005A6CDA">
            <w:pPr>
              <w:pStyle w:val="ListParagraph"/>
              <w:rPr>
                <w:sz w:val="22"/>
                <w:szCs w:val="22"/>
              </w:rPr>
            </w:pPr>
          </w:p>
          <w:p w14:paraId="1D7FDCD5" w14:textId="5ADE048E" w:rsidR="00D101F7" w:rsidRPr="00485E38" w:rsidRDefault="00D101F7" w:rsidP="005A6CDA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</w:rPr>
            </w:pPr>
            <w:r w:rsidRPr="00F935A1">
              <w:rPr>
                <w:sz w:val="22"/>
                <w:szCs w:val="22"/>
              </w:rPr>
              <w:t xml:space="preserve">Completed </w:t>
            </w:r>
            <w:r w:rsidRPr="00F935A1">
              <w:rPr>
                <w:b/>
                <w:bCs/>
                <w:sz w:val="22"/>
                <w:szCs w:val="22"/>
              </w:rPr>
              <w:t xml:space="preserve">Schooley Mill Park </w:t>
            </w:r>
            <w:r w:rsidRPr="00F935A1">
              <w:rPr>
                <w:sz w:val="22"/>
                <w:szCs w:val="22"/>
              </w:rPr>
              <w:t>Trail Assessment</w:t>
            </w:r>
            <w:r>
              <w:rPr>
                <w:sz w:val="22"/>
                <w:szCs w:val="22"/>
              </w:rPr>
              <w:t xml:space="preserve"> and </w:t>
            </w:r>
          </w:p>
          <w:p w14:paraId="2DD2CEB7" w14:textId="1EE70BF1" w:rsidR="00D101F7" w:rsidRDefault="00D101F7" w:rsidP="00BF099F">
            <w:pPr>
              <w:pStyle w:val="ListParagrap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working on generating a work plan for 2023</w:t>
            </w:r>
          </w:p>
          <w:p w14:paraId="20C1DC3E" w14:textId="77777777" w:rsidR="00D101F7" w:rsidRPr="00BF099F" w:rsidRDefault="00D101F7" w:rsidP="00BF099F">
            <w:pPr>
              <w:pStyle w:val="ListParagraph"/>
              <w:rPr>
                <w:sz w:val="22"/>
                <w:szCs w:val="22"/>
              </w:rPr>
            </w:pPr>
          </w:p>
          <w:p w14:paraId="4D395EA2" w14:textId="00973BF3" w:rsidR="00D101F7" w:rsidRPr="00F935A1" w:rsidRDefault="00D101F7" w:rsidP="005A6CDA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</w:rPr>
            </w:pPr>
            <w:r w:rsidRPr="00F935A1">
              <w:rPr>
                <w:sz w:val="22"/>
                <w:szCs w:val="22"/>
              </w:rPr>
              <w:t>Trail improvement</w:t>
            </w:r>
            <w:r>
              <w:rPr>
                <w:sz w:val="22"/>
                <w:szCs w:val="22"/>
              </w:rPr>
              <w:t xml:space="preserve"> projects identified in 2015 trail assessment</w:t>
            </w:r>
            <w:r w:rsidRPr="00F935A1">
              <w:rPr>
                <w:sz w:val="22"/>
                <w:szCs w:val="22"/>
              </w:rPr>
              <w:t xml:space="preserve"> to start at </w:t>
            </w:r>
            <w:r w:rsidRPr="00F935A1">
              <w:rPr>
                <w:b/>
                <w:bCs/>
                <w:sz w:val="22"/>
                <w:szCs w:val="22"/>
              </w:rPr>
              <w:t xml:space="preserve">Savage Mill Trail </w:t>
            </w:r>
            <w:r>
              <w:rPr>
                <w:sz w:val="22"/>
                <w:szCs w:val="22"/>
              </w:rPr>
              <w:t>in 2023</w:t>
            </w:r>
          </w:p>
          <w:p w14:paraId="2CF05A40" w14:textId="77777777" w:rsidR="00D101F7" w:rsidRPr="00F935A1" w:rsidRDefault="00D101F7" w:rsidP="005A6CDA">
            <w:pPr>
              <w:pStyle w:val="ListParagraph"/>
              <w:rPr>
                <w:b/>
                <w:bCs/>
                <w:sz w:val="22"/>
                <w:szCs w:val="22"/>
              </w:rPr>
            </w:pPr>
          </w:p>
          <w:p w14:paraId="058ACF83" w14:textId="0D57171F" w:rsidR="00D101F7" w:rsidRPr="003623B3" w:rsidRDefault="00D101F7" w:rsidP="003623B3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</w:rPr>
            </w:pPr>
            <w:r w:rsidRPr="00F935A1">
              <w:rPr>
                <w:b/>
                <w:bCs/>
                <w:sz w:val="22"/>
                <w:szCs w:val="22"/>
              </w:rPr>
              <w:t xml:space="preserve">David Force Park </w:t>
            </w:r>
            <w:r w:rsidRPr="00F935A1">
              <w:rPr>
                <w:sz w:val="22"/>
                <w:szCs w:val="22"/>
              </w:rPr>
              <w:t xml:space="preserve">received a lot of help </w:t>
            </w:r>
            <w:r w:rsidRPr="003623B3">
              <w:rPr>
                <w:sz w:val="22"/>
                <w:szCs w:val="22"/>
              </w:rPr>
              <w:t>this year, 4 new bridges are ordered and will be installed along with a new</w:t>
            </w:r>
            <w:r>
              <w:rPr>
                <w:sz w:val="22"/>
                <w:szCs w:val="22"/>
              </w:rPr>
              <w:t xml:space="preserve"> </w:t>
            </w:r>
            <w:r w:rsidRPr="003623B3">
              <w:rPr>
                <w:sz w:val="22"/>
                <w:szCs w:val="22"/>
              </w:rPr>
              <w:t>front entrance kiosk!</w:t>
            </w:r>
            <w:r>
              <w:rPr>
                <w:sz w:val="22"/>
                <w:szCs w:val="22"/>
              </w:rPr>
              <w:t xml:space="preserve"> -Special Thank You to Park Construction Crew for assisting. </w:t>
            </w:r>
          </w:p>
          <w:p w14:paraId="273208B3" w14:textId="46E28427" w:rsidR="00D101F7" w:rsidRPr="004750E8" w:rsidRDefault="00D101F7" w:rsidP="004750E8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35B8457" wp14:editId="645F63D3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46355</wp:posOffset>
                      </wp:positionV>
                      <wp:extent cx="3390900" cy="45720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972789" w14:textId="09ED3BCA" w:rsidR="00D101F7" w:rsidRDefault="00D101F7">
                                  <w:r>
                                    <w:t>Right: Newly installed kiosk at David Force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B8457" id="Text Box 20" o:spid="_x0000_s1037" type="#_x0000_t202" style="position:absolute;margin-left:11.85pt;margin-top:3.65pt;width:267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" fillcolor="white [3201]" stroked="f" strokeweight=".5pt">
                      <v:textbox>
                        <w:txbxContent>
                          <w:p w14:paraId="63972789" w14:textId="09ED3BCA" w:rsidR="00D101F7" w:rsidRDefault="00D101F7">
                            <w:r>
                              <w:t>Right: Newly installed kiosk at David Force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398966" w14:textId="38CEA951" w:rsidR="00D101F7" w:rsidRDefault="00D101F7" w:rsidP="005475DC">
            <w:pPr>
              <w:pStyle w:val="QuoteAlt"/>
              <w:jc w:val="left"/>
            </w:pPr>
          </w:p>
          <w:p w14:paraId="0E08C368" w14:textId="34CE5273" w:rsidR="00D101F7" w:rsidRPr="003F7C96" w:rsidRDefault="00D101F7" w:rsidP="005475DC">
            <w:pPr>
              <w:pStyle w:val="QuoteAlt"/>
              <w:jc w:val="left"/>
            </w:pPr>
          </w:p>
        </w:tc>
        <w:tc>
          <w:tcPr>
            <w:tcW w:w="6910" w:type="dxa"/>
          </w:tcPr>
          <w:p w14:paraId="013D17B8" w14:textId="60F1B2FC" w:rsidR="00D101F7" w:rsidRPr="00574FD0" w:rsidRDefault="00D101F7" w:rsidP="00C06E7C">
            <w:pPr>
              <w:pStyle w:val="Heading1"/>
              <w:ind w:right="4770"/>
              <w:jc w:val="center"/>
            </w:pPr>
            <w:r>
              <w:lastRenderedPageBreak/>
              <w:pict w14:anchorId="4E038BC3">
                <v:shape id="_x0000_i1493" type="#_x0000_t75" alt="Flower accent icon on third page" style="width:42pt;height:2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">
                  <v:imagedata r:id="rId21" o:title=""/>
                  <o:lock v:ext="edit" aspectratio="f"/>
                </v:shape>
              </w:pict>
            </w:r>
            <w:r w:rsidRPr="00574FD0">
              <w:t xml:space="preserve"> </w:t>
            </w:r>
            <w:r w:rsidRPr="005475DC">
              <w:rPr>
                <w:sz w:val="48"/>
                <w:szCs w:val="48"/>
              </w:rPr>
              <w:t>trainings &amp;</w:t>
            </w:r>
            <w:r>
              <w:rPr>
                <w:sz w:val="48"/>
                <w:szCs w:val="48"/>
              </w:rPr>
              <w:t xml:space="preserve"> </w:t>
            </w:r>
            <w:r w:rsidRPr="005475DC">
              <w:rPr>
                <w:sz w:val="48"/>
                <w:szCs w:val="48"/>
              </w:rPr>
              <w:t>events</w:t>
            </w:r>
          </w:p>
          <w:p w14:paraId="43887B3D" w14:textId="5D3CE726" w:rsidR="00D101F7" w:rsidRPr="005475DC" w:rsidRDefault="00D101F7" w:rsidP="00C06E7C">
            <w:pPr>
              <w:pStyle w:val="ListParagraph"/>
              <w:ind w:right="4770"/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5475DC">
              <w:rPr>
                <w:b/>
                <w:bCs/>
                <w:sz w:val="36"/>
                <w:szCs w:val="36"/>
                <w:u w:val="single"/>
              </w:rPr>
              <w:t>Trainings</w:t>
            </w:r>
          </w:p>
          <w:p w14:paraId="44E93CD6" w14:textId="77777777" w:rsidR="00D101F7" w:rsidRDefault="00D101F7" w:rsidP="00C06E7C">
            <w:pPr>
              <w:pStyle w:val="ListParagraph"/>
              <w:ind w:right="4770"/>
            </w:pPr>
          </w:p>
          <w:p w14:paraId="77942FD4" w14:textId="65ECB504" w:rsidR="00D101F7" w:rsidRPr="005475DC" w:rsidRDefault="00D101F7" w:rsidP="00C06E7C">
            <w:pPr>
              <w:pStyle w:val="ListParagraph"/>
              <w:numPr>
                <w:ilvl w:val="0"/>
                <w:numId w:val="3"/>
              </w:numPr>
              <w:ind w:right="4770"/>
            </w:pPr>
            <w:r w:rsidRPr="005475DC">
              <w:t>Several American Trails Webinars were held throughout the year. You can still find them here:</w:t>
            </w:r>
          </w:p>
          <w:p w14:paraId="2B849E44" w14:textId="77777777" w:rsidR="00D101F7" w:rsidRDefault="00D101F7" w:rsidP="00C06E7C">
            <w:pPr>
              <w:pStyle w:val="ListParagraph"/>
              <w:ind w:right="4770"/>
              <w:rPr>
                <w:b/>
                <w:bCs/>
              </w:rPr>
            </w:pPr>
            <w:hyperlink r:id="rId22" w:history="1">
              <w:r w:rsidRPr="009543AC">
                <w:rPr>
                  <w:rStyle w:val="Hyperlink"/>
                  <w:b/>
                  <w:bCs/>
                </w:rPr>
                <w:t>https://www.americantrails.org/training/webinars</w:t>
              </w:r>
            </w:hyperlink>
          </w:p>
          <w:p w14:paraId="535CA646" w14:textId="77777777" w:rsidR="00D101F7" w:rsidRDefault="00D101F7" w:rsidP="00C06E7C">
            <w:pPr>
              <w:pStyle w:val="ListParagraph"/>
              <w:ind w:right="4770"/>
              <w:rPr>
                <w:b/>
                <w:bCs/>
              </w:rPr>
            </w:pPr>
          </w:p>
          <w:p w14:paraId="36EC9DBC" w14:textId="53DFDB8D" w:rsidR="00D101F7" w:rsidRPr="005475DC" w:rsidRDefault="00D101F7" w:rsidP="00C06E7C">
            <w:pPr>
              <w:pStyle w:val="ListParagraph"/>
              <w:numPr>
                <w:ilvl w:val="0"/>
                <w:numId w:val="3"/>
              </w:numPr>
              <w:ind w:right="4770"/>
              <w:rPr>
                <w:b/>
                <w:bCs/>
              </w:rPr>
            </w:pPr>
            <w:r>
              <w:t xml:space="preserve">1/12: Conducted Trail Training for Zone 3 staff at Schooley Mill Park </w:t>
            </w:r>
          </w:p>
          <w:p w14:paraId="2E6C015A" w14:textId="77777777" w:rsidR="00D101F7" w:rsidRPr="005475DC" w:rsidRDefault="00D101F7" w:rsidP="00C06E7C">
            <w:pPr>
              <w:pStyle w:val="ListParagraph"/>
              <w:ind w:right="4770"/>
            </w:pPr>
          </w:p>
          <w:p w14:paraId="475A2A79" w14:textId="4CB2DC61" w:rsidR="00D101F7" w:rsidRPr="005475DC" w:rsidRDefault="00D101F7" w:rsidP="00C06E7C">
            <w:pPr>
              <w:pStyle w:val="ListParagraph"/>
              <w:numPr>
                <w:ilvl w:val="0"/>
                <w:numId w:val="3"/>
              </w:numPr>
              <w:ind w:right="4770"/>
            </w:pPr>
            <w:r w:rsidRPr="005475DC">
              <w:t>4/29-4/30</w:t>
            </w:r>
            <w:r>
              <w:t>:</w:t>
            </w:r>
            <w:r w:rsidRPr="005475DC">
              <w:t xml:space="preserve"> Trail Seminar on “Building Trails in Wet &amp;</w:t>
            </w:r>
            <w:r>
              <w:t xml:space="preserve"> </w:t>
            </w:r>
            <w:r w:rsidRPr="005475DC">
              <w:t>Wetland Areas”</w:t>
            </w:r>
          </w:p>
          <w:p w14:paraId="691C39F9" w14:textId="7895ED66" w:rsidR="00D101F7" w:rsidRPr="005475DC" w:rsidRDefault="00D101F7" w:rsidP="00C06E7C">
            <w:pPr>
              <w:pStyle w:val="ListParagraph"/>
              <w:ind w:right="4770"/>
            </w:pPr>
          </w:p>
          <w:p w14:paraId="33071F97" w14:textId="06F8AF88" w:rsidR="00D101F7" w:rsidRPr="005475DC" w:rsidRDefault="00D101F7" w:rsidP="00C06E7C">
            <w:pPr>
              <w:pStyle w:val="ListParagraph"/>
              <w:numPr>
                <w:ilvl w:val="0"/>
                <w:numId w:val="3"/>
              </w:numPr>
              <w:ind w:right="4770"/>
            </w:pPr>
            <w:r w:rsidRPr="005475DC">
              <w:t>8/30-9/1</w:t>
            </w:r>
            <w:r>
              <w:t>:</w:t>
            </w:r>
            <w:r w:rsidRPr="005475DC">
              <w:t xml:space="preserve"> Trail Rigging Workshop to learn how to move large rocks and create new trail features</w:t>
            </w:r>
          </w:p>
          <w:p w14:paraId="3353BD52" w14:textId="4A583A7B" w:rsidR="00D101F7" w:rsidRPr="005475DC" w:rsidRDefault="00D101F7" w:rsidP="00C06E7C">
            <w:pPr>
              <w:pStyle w:val="ListParagraph"/>
              <w:ind w:right="4770"/>
            </w:pPr>
          </w:p>
          <w:p w14:paraId="5720962C" w14:textId="04BD5740" w:rsidR="00D101F7" w:rsidRDefault="00D101F7" w:rsidP="00C06E7C">
            <w:pPr>
              <w:pStyle w:val="ListParagraph"/>
              <w:numPr>
                <w:ilvl w:val="0"/>
                <w:numId w:val="3"/>
              </w:numPr>
              <w:ind w:right="4770"/>
            </w:pPr>
            <w:r w:rsidRPr="005475DC">
              <w:t>9/12-9/16</w:t>
            </w:r>
            <w:r>
              <w:t>:</w:t>
            </w:r>
            <w:r w:rsidRPr="005475DC">
              <w:t xml:space="preserve"> Wetland Delineation course</w:t>
            </w:r>
            <w:r>
              <w:t xml:space="preserve"> </w:t>
            </w:r>
            <w:r w:rsidRPr="005475DC">
              <w:t>to be sure when new trails are built,</w:t>
            </w:r>
            <w:r>
              <w:t xml:space="preserve"> </w:t>
            </w:r>
            <w:r w:rsidRPr="005475DC">
              <w:t xml:space="preserve">we are not disturbing the natural environment </w:t>
            </w:r>
          </w:p>
          <w:p w14:paraId="29C07DA9" w14:textId="77777777" w:rsidR="00C06E7C" w:rsidRDefault="00C06E7C" w:rsidP="00C06E7C">
            <w:pPr>
              <w:pStyle w:val="ListParagraph"/>
            </w:pPr>
          </w:p>
          <w:p w14:paraId="6EC8D5D7" w14:textId="17677B6B" w:rsidR="00C06E7C" w:rsidRPr="005475DC" w:rsidRDefault="00C06E7C" w:rsidP="00C06E7C">
            <w:pPr>
              <w:pStyle w:val="ListParagraph"/>
              <w:numPr>
                <w:ilvl w:val="0"/>
                <w:numId w:val="3"/>
              </w:numPr>
              <w:ind w:right="4770"/>
            </w:pPr>
            <w:r>
              <w:t xml:space="preserve">Over the year, trained </w:t>
            </w:r>
            <w:r w:rsidR="00C63A88">
              <w:t xml:space="preserve">86 volunteers with on-site training for volunteer workdays. </w:t>
            </w:r>
          </w:p>
          <w:p w14:paraId="772DFD06" w14:textId="2F2944E0" w:rsidR="00D101F7" w:rsidRPr="00574FD0" w:rsidRDefault="000F6841" w:rsidP="00C06E7C">
            <w:pPr>
              <w:ind w:right="47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1859DB1" wp14:editId="4E13BEB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2900045</wp:posOffset>
                      </wp:positionV>
                      <wp:extent cx="3076575" cy="942975"/>
                      <wp:effectExtent l="0" t="0" r="9525" b="952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6575" cy="94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E76041" w14:textId="62903D5F" w:rsidR="00D101F7" w:rsidRDefault="00D101F7">
                                  <w:r>
                                    <w:t>Above: Picture of rigging equipment used in training</w:t>
                                  </w:r>
                                </w:p>
                                <w:p w14:paraId="528F50E2" w14:textId="4BAF3963" w:rsidR="00D101F7" w:rsidRDefault="00D101F7">
                                  <w:r>
                                    <w:t>Left: Haviland Mill Park trail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59DB1" id="Text Box 17" o:spid="_x0000_s1038" type="#_x0000_t202" style="position:absolute;margin-left:3.7pt;margin-top:228.35pt;width:242.25pt;height:74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" fillcolor="white [3201]" stroked="f" strokeweight=".5pt">
                      <v:textbox>
                        <w:txbxContent>
                          <w:p w14:paraId="27E76041" w14:textId="62903D5F" w:rsidR="00D101F7" w:rsidRDefault="00D101F7">
                            <w:r>
                              <w:t>Above: Picture of rigging equipment used in training</w:t>
                            </w:r>
                          </w:p>
                          <w:p w14:paraId="528F50E2" w14:textId="4BAF3963" w:rsidR="00D101F7" w:rsidRDefault="00D101F7">
                            <w:r>
                              <w:t>Left: Haviland Mill Park trail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3A88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182DFC44" wp14:editId="545B7B24">
                  <wp:simplePos x="0" y="0"/>
                  <wp:positionH relativeFrom="margin">
                    <wp:posOffset>168910</wp:posOffset>
                  </wp:positionH>
                  <wp:positionV relativeFrom="page">
                    <wp:posOffset>5236845</wp:posOffset>
                  </wp:positionV>
                  <wp:extent cx="3223260" cy="29146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651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0" w:type="dxa"/>
          </w:tcPr>
          <w:p w14:paraId="16BEB076" w14:textId="77777777" w:rsidR="00D101F7" w:rsidRDefault="00D101F7" w:rsidP="00D01139">
            <w:pPr>
              <w:pStyle w:val="Heading1"/>
              <w:jc w:val="center"/>
            </w:pPr>
          </w:p>
        </w:tc>
      </w:tr>
      <w:tr w:rsidR="00D101F7" w14:paraId="4F418F17" w14:textId="02C50218" w:rsidTr="00C06E7C">
        <w:tc>
          <w:tcPr>
            <w:tcW w:w="13163" w:type="dxa"/>
            <w:gridSpan w:val="2"/>
            <w:tcMar>
              <w:left w:w="0" w:type="dxa"/>
              <w:right w:w="0" w:type="dxa"/>
            </w:tcMar>
            <w:vAlign w:val="center"/>
          </w:tcPr>
          <w:p w14:paraId="478187BF" w14:textId="6E4D22CC" w:rsidR="00D101F7" w:rsidRDefault="00D101F7" w:rsidP="00382BBF">
            <w:pPr>
              <w:pStyle w:val="NoSpacing"/>
              <w:jc w:val="center"/>
              <w:rPr>
                <w:lang w:eastAsia="ja-JP"/>
              </w:rPr>
            </w:pPr>
          </w:p>
        </w:tc>
        <w:tc>
          <w:tcPr>
            <w:tcW w:w="5110" w:type="dxa"/>
          </w:tcPr>
          <w:p w14:paraId="5AEE0BF6" w14:textId="77777777" w:rsidR="00D101F7" w:rsidRDefault="00D101F7" w:rsidP="00382BBF">
            <w:pPr>
              <w:pStyle w:val="NoSpacing"/>
              <w:jc w:val="center"/>
              <w:rPr>
                <w:lang w:eastAsia="ja-JP"/>
              </w:rPr>
            </w:pPr>
          </w:p>
        </w:tc>
      </w:tr>
    </w:tbl>
    <w:p w14:paraId="211B43FE" w14:textId="1D03A5E8" w:rsidR="004E6F6A" w:rsidRPr="00FC2165" w:rsidRDefault="004E6F6A" w:rsidP="00DA3E92">
      <w:pPr>
        <w:spacing w:before="0" w:after="0"/>
        <w:rPr>
          <w:sz w:val="12"/>
        </w:rPr>
      </w:pPr>
    </w:p>
    <w:sectPr w:rsidR="004E6F6A" w:rsidRPr="00FC2165" w:rsidSect="0092765E">
      <w:footerReference w:type="even" r:id="rId24"/>
      <w:footerReference w:type="default" r:id="rId25"/>
      <w:pgSz w:w="12240" w:h="15840" w:code="1"/>
      <w:pgMar w:top="360" w:right="360" w:bottom="36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0B76B" w14:textId="77777777" w:rsidR="00021C28" w:rsidRDefault="00021C28" w:rsidP="00890A94">
      <w:r>
        <w:separator/>
      </w:r>
    </w:p>
  </w:endnote>
  <w:endnote w:type="continuationSeparator" w:id="0">
    <w:p w14:paraId="68C2287A" w14:textId="77777777" w:rsidR="00021C28" w:rsidRDefault="00021C28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D79F2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7D2C1FCA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2BC62" w14:textId="77777777" w:rsidR="00FC2165" w:rsidRPr="00FC2165" w:rsidRDefault="00FC2165" w:rsidP="00FC2165">
    <w:pPr>
      <w:pStyle w:val="Footer"/>
      <w:jc w:val="right"/>
      <w:rPr>
        <w:sz w:val="18"/>
      </w:rPr>
    </w:pPr>
    <w:r w:rsidRPr="00FC2165">
      <w:rPr>
        <w:sz w:val="18"/>
      </w:rPr>
      <w:fldChar w:fldCharType="begin"/>
    </w:r>
    <w:r w:rsidRPr="00FC2165">
      <w:rPr>
        <w:sz w:val="18"/>
      </w:rPr>
      <w:instrText xml:space="preserve"> PAGE   \* MERGEFORMAT </w:instrText>
    </w:r>
    <w:r w:rsidRPr="00FC2165">
      <w:rPr>
        <w:sz w:val="18"/>
      </w:rPr>
      <w:fldChar w:fldCharType="separate"/>
    </w:r>
    <w:r w:rsidR="004B2DFE">
      <w:rPr>
        <w:sz w:val="18"/>
      </w:rPr>
      <w:t>2</w:t>
    </w:r>
    <w:r w:rsidRPr="00FC2165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4C931" w14:textId="77777777" w:rsidR="00021C28" w:rsidRDefault="00021C28" w:rsidP="00890A94">
      <w:r>
        <w:separator/>
      </w:r>
    </w:p>
  </w:footnote>
  <w:footnote w:type="continuationSeparator" w:id="0">
    <w:p w14:paraId="5809D3A8" w14:textId="77777777" w:rsidR="00021C28" w:rsidRDefault="00021C28" w:rsidP="00890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alt="Flower accent icon" style="width:20.25pt;height:12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" o:bullet="t">
        <v:imagedata r:id="rId1" o:title="" cropright="-325f"/>
        <o:lock v:ext="edit" aspectratio="f"/>
      </v:shape>
    </w:pict>
  </w:numPicBullet>
  <w:numPicBullet w:numPicBulletId="1">
    <w:pict>
      <v:shape id="_x0000_i1126" type="#_x0000_t75" alt="Flower accent icon on third page" style="width:42pt;height:2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" o:bullet="t">
        <v:imagedata r:id="rId2" o:title=""/>
        <o:lock v:ext="edit" aspectratio="f"/>
      </v:shape>
    </w:pict>
  </w:numPicBullet>
  <w:abstractNum w:abstractNumId="0" w15:restartNumberingAfterBreak="0">
    <w:nsid w:val="15D364CB"/>
    <w:multiLevelType w:val="hybridMultilevel"/>
    <w:tmpl w:val="06925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80C80"/>
    <w:multiLevelType w:val="hybridMultilevel"/>
    <w:tmpl w:val="8C0AD1DC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D520961"/>
    <w:multiLevelType w:val="hybridMultilevel"/>
    <w:tmpl w:val="CCD6EB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B3BBD"/>
    <w:multiLevelType w:val="hybridMultilevel"/>
    <w:tmpl w:val="0466FBFA"/>
    <w:lvl w:ilvl="0" w:tplc="2B804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65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4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B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D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C8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4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83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F1F74DC"/>
    <w:multiLevelType w:val="hybridMultilevel"/>
    <w:tmpl w:val="BB589F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C620D37"/>
    <w:multiLevelType w:val="hybridMultilevel"/>
    <w:tmpl w:val="643235C4"/>
    <w:lvl w:ilvl="0" w:tplc="1ADE1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86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C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68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46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8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E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C3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3AE"/>
    <w:rsid w:val="000035F1"/>
    <w:rsid w:val="00006BEC"/>
    <w:rsid w:val="00021C28"/>
    <w:rsid w:val="00022405"/>
    <w:rsid w:val="00027985"/>
    <w:rsid w:val="00042FA2"/>
    <w:rsid w:val="000464A1"/>
    <w:rsid w:val="00054F70"/>
    <w:rsid w:val="000629E9"/>
    <w:rsid w:val="00074457"/>
    <w:rsid w:val="0008209F"/>
    <w:rsid w:val="00090C60"/>
    <w:rsid w:val="000A79B4"/>
    <w:rsid w:val="000B7D41"/>
    <w:rsid w:val="000C7B6F"/>
    <w:rsid w:val="000F6841"/>
    <w:rsid w:val="001239CE"/>
    <w:rsid w:val="001368EB"/>
    <w:rsid w:val="00142716"/>
    <w:rsid w:val="00151883"/>
    <w:rsid w:val="00152E87"/>
    <w:rsid w:val="0018361D"/>
    <w:rsid w:val="001E356C"/>
    <w:rsid w:val="00207C8B"/>
    <w:rsid w:val="0021533E"/>
    <w:rsid w:val="00264174"/>
    <w:rsid w:val="002A3CC9"/>
    <w:rsid w:val="00302FF7"/>
    <w:rsid w:val="003623B3"/>
    <w:rsid w:val="00377B55"/>
    <w:rsid w:val="00382BBF"/>
    <w:rsid w:val="003840AB"/>
    <w:rsid w:val="003B62B4"/>
    <w:rsid w:val="003F7C96"/>
    <w:rsid w:val="0042038E"/>
    <w:rsid w:val="00430B2A"/>
    <w:rsid w:val="00466D92"/>
    <w:rsid w:val="0047031F"/>
    <w:rsid w:val="004705CA"/>
    <w:rsid w:val="00473473"/>
    <w:rsid w:val="004750E8"/>
    <w:rsid w:val="00485E38"/>
    <w:rsid w:val="00487457"/>
    <w:rsid w:val="00491B87"/>
    <w:rsid w:val="00495D8A"/>
    <w:rsid w:val="004B2DFE"/>
    <w:rsid w:val="004D7C37"/>
    <w:rsid w:val="004E005D"/>
    <w:rsid w:val="004E0FAC"/>
    <w:rsid w:val="004E6A47"/>
    <w:rsid w:val="004E6F6A"/>
    <w:rsid w:val="00500CAD"/>
    <w:rsid w:val="00510E1A"/>
    <w:rsid w:val="00510E24"/>
    <w:rsid w:val="00521345"/>
    <w:rsid w:val="00526761"/>
    <w:rsid w:val="0053280E"/>
    <w:rsid w:val="005475DC"/>
    <w:rsid w:val="00561657"/>
    <w:rsid w:val="00561AE0"/>
    <w:rsid w:val="00574FD0"/>
    <w:rsid w:val="00590C79"/>
    <w:rsid w:val="00592C02"/>
    <w:rsid w:val="005A6CDA"/>
    <w:rsid w:val="005B18A3"/>
    <w:rsid w:val="005C0388"/>
    <w:rsid w:val="005C19F6"/>
    <w:rsid w:val="005E55CE"/>
    <w:rsid w:val="0062123A"/>
    <w:rsid w:val="0062710B"/>
    <w:rsid w:val="0063122A"/>
    <w:rsid w:val="006C1AD8"/>
    <w:rsid w:val="006D498D"/>
    <w:rsid w:val="006D6E22"/>
    <w:rsid w:val="00706975"/>
    <w:rsid w:val="007076DF"/>
    <w:rsid w:val="0071553D"/>
    <w:rsid w:val="007304E3"/>
    <w:rsid w:val="007546E9"/>
    <w:rsid w:val="00763D29"/>
    <w:rsid w:val="00763EB8"/>
    <w:rsid w:val="007640C3"/>
    <w:rsid w:val="00764488"/>
    <w:rsid w:val="007A4516"/>
    <w:rsid w:val="007C2214"/>
    <w:rsid w:val="007C4E1B"/>
    <w:rsid w:val="007E762E"/>
    <w:rsid w:val="00817DA5"/>
    <w:rsid w:val="0082720A"/>
    <w:rsid w:val="00836FAC"/>
    <w:rsid w:val="00875386"/>
    <w:rsid w:val="00882CFF"/>
    <w:rsid w:val="00890A94"/>
    <w:rsid w:val="008916A4"/>
    <w:rsid w:val="008951CC"/>
    <w:rsid w:val="008C4CDB"/>
    <w:rsid w:val="008E2B6D"/>
    <w:rsid w:val="008E3ABA"/>
    <w:rsid w:val="00911799"/>
    <w:rsid w:val="0092765E"/>
    <w:rsid w:val="00933DD2"/>
    <w:rsid w:val="0098641B"/>
    <w:rsid w:val="009C124A"/>
    <w:rsid w:val="00A42FFF"/>
    <w:rsid w:val="00A726AB"/>
    <w:rsid w:val="00A80292"/>
    <w:rsid w:val="00A86A54"/>
    <w:rsid w:val="00A919D9"/>
    <w:rsid w:val="00AA3554"/>
    <w:rsid w:val="00AB272D"/>
    <w:rsid w:val="00AC5FD9"/>
    <w:rsid w:val="00AD4680"/>
    <w:rsid w:val="00AE09C9"/>
    <w:rsid w:val="00B161C4"/>
    <w:rsid w:val="00B17D53"/>
    <w:rsid w:val="00B30335"/>
    <w:rsid w:val="00B45463"/>
    <w:rsid w:val="00B769A9"/>
    <w:rsid w:val="00B803AE"/>
    <w:rsid w:val="00B93ADF"/>
    <w:rsid w:val="00BC5298"/>
    <w:rsid w:val="00BE26C7"/>
    <w:rsid w:val="00BF099F"/>
    <w:rsid w:val="00BF1BE4"/>
    <w:rsid w:val="00C0629E"/>
    <w:rsid w:val="00C06E7C"/>
    <w:rsid w:val="00C1483F"/>
    <w:rsid w:val="00C63A88"/>
    <w:rsid w:val="00C70A8D"/>
    <w:rsid w:val="00C72F6B"/>
    <w:rsid w:val="00C7321D"/>
    <w:rsid w:val="00C96ED5"/>
    <w:rsid w:val="00CC117E"/>
    <w:rsid w:val="00CD21F5"/>
    <w:rsid w:val="00CD2F3D"/>
    <w:rsid w:val="00D00292"/>
    <w:rsid w:val="00D01139"/>
    <w:rsid w:val="00D101F7"/>
    <w:rsid w:val="00D16442"/>
    <w:rsid w:val="00D6438E"/>
    <w:rsid w:val="00D7357E"/>
    <w:rsid w:val="00DA3E92"/>
    <w:rsid w:val="00DC72E3"/>
    <w:rsid w:val="00DD2514"/>
    <w:rsid w:val="00E24789"/>
    <w:rsid w:val="00E30B82"/>
    <w:rsid w:val="00E55D74"/>
    <w:rsid w:val="00E9597B"/>
    <w:rsid w:val="00EA76B7"/>
    <w:rsid w:val="00F321D3"/>
    <w:rsid w:val="00F41A0F"/>
    <w:rsid w:val="00F45B58"/>
    <w:rsid w:val="00F67F48"/>
    <w:rsid w:val="00F708E8"/>
    <w:rsid w:val="00F75200"/>
    <w:rsid w:val="00FC2165"/>
    <w:rsid w:val="00FC3CF2"/>
    <w:rsid w:val="00FD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E256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264174"/>
  </w:style>
  <w:style w:type="paragraph" w:styleId="Heading1">
    <w:name w:val="heading 1"/>
    <w:basedOn w:val="Normal"/>
    <w:next w:val="Normal"/>
    <w:link w:val="Heading1Char"/>
    <w:uiPriority w:val="9"/>
    <w:qFormat/>
    <w:rsid w:val="00890A94"/>
    <w:pPr>
      <w:pBdr>
        <w:bottom w:val="single" w:sz="6" w:space="0" w:color="99CB38" w:themeColor="accent1"/>
      </w:pBdr>
      <w:spacing w:after="0"/>
      <w:outlineLvl w:val="0"/>
    </w:pPr>
    <w:rPr>
      <w:rFonts w:asciiTheme="majorHAnsi" w:hAnsiTheme="majorHAnsi"/>
      <w:bCs/>
      <w:caps/>
      <w:color w:val="000000" w:themeColor="text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F7C96"/>
    <w:pPr>
      <w:spacing w:before="0" w:after="0" w:line="240" w:lineRule="auto"/>
      <w:outlineLvl w:val="1"/>
    </w:pPr>
    <w:rPr>
      <w:b/>
      <w:caps/>
      <w:color w:val="729928" w:themeColor="accent1" w:themeShade="BF"/>
      <w:spacing w:val="15"/>
      <w:sz w:val="7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99CB38" w:themeColor="accent1"/>
        <w:left w:val="dotted" w:sz="6" w:space="2" w:color="99CB38" w:themeColor="accent1"/>
      </w:pBdr>
      <w:spacing w:before="300" w:after="0"/>
      <w:outlineLvl w:val="3"/>
    </w:pPr>
    <w:rPr>
      <w:caps/>
      <w:color w:val="72992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99CB38" w:themeColor="accent1"/>
      </w:pBdr>
      <w:spacing w:before="300" w:after="0"/>
      <w:outlineLvl w:val="4"/>
    </w:pPr>
    <w:rPr>
      <w:caps/>
      <w:color w:val="72992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99CB38" w:themeColor="accent1"/>
      </w:pBdr>
      <w:spacing w:before="300" w:after="0"/>
      <w:outlineLvl w:val="5"/>
    </w:pPr>
    <w:rPr>
      <w:caps/>
      <w:color w:val="72992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72992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3E92"/>
    <w:pPr>
      <w:spacing w:before="0" w:after="0" w:line="240" w:lineRule="auto"/>
    </w:pPr>
    <w:rPr>
      <w:color w:val="FFFFFF" w:themeColor="background1"/>
      <w:sz w:val="92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DA3E92"/>
    <w:rPr>
      <w:noProof/>
      <w:color w:val="FFFFFF" w:themeColor="background1"/>
      <w:sz w:val="92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0A94"/>
    <w:rPr>
      <w:rFonts w:asciiTheme="majorHAnsi" w:hAnsiTheme="majorHAnsi"/>
      <w:bCs/>
      <w:caps/>
      <w:color w:val="000000" w:themeColor="text1"/>
      <w:spacing w:val="15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F7C96"/>
    <w:rPr>
      <w:b/>
      <w:caps/>
      <w:color w:val="729928" w:themeColor="accent1" w:themeShade="BF"/>
      <w:spacing w:val="15"/>
      <w:sz w:val="7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729928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BBF"/>
    <w:pPr>
      <w:spacing w:before="0" w:after="0" w:line="240" w:lineRule="auto"/>
    </w:pPr>
    <w:rPr>
      <w:caps/>
      <w:color w:val="FFFFFF" w:themeColor="background1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382BBF"/>
    <w:rPr>
      <w:caps/>
      <w:noProof/>
      <w:color w:val="FFFFFF" w:themeColor="background1"/>
      <w:spacing w:val="10"/>
      <w:sz w:val="4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qFormat/>
    <w:rsid w:val="003F7C96"/>
    <w:rPr>
      <w:caps w:val="0"/>
      <w:color w:val="729928" w:themeColor="accent1" w:themeShade="BF"/>
      <w:spacing w:val="0"/>
    </w:rPr>
  </w:style>
  <w:style w:type="paragraph" w:styleId="NoSpacing">
    <w:name w:val="No Spacing"/>
    <w:basedOn w:val="Normal"/>
    <w:link w:val="NoSpacingChar"/>
    <w:uiPriority w:val="1"/>
    <w:semiHidden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semiHidden/>
    <w:rsid w:val="00FC2165"/>
    <w:rPr>
      <w:noProof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90A94"/>
    <w:pPr>
      <w:jc w:val="center"/>
    </w:pPr>
    <w:rPr>
      <w:color w:val="FFFFFF" w:themeColor="background1"/>
      <w:sz w:val="44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890A94"/>
    <w:rPr>
      <w:color w:val="FFFFFF" w:themeColor="background1"/>
      <w:sz w:val="44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99CB38" w:themeColor="accent1"/>
        <w:left w:val="single" w:sz="4" w:space="10" w:color="99CB38" w:themeColor="accent1"/>
      </w:pBdr>
      <w:spacing w:after="0"/>
      <w:ind w:left="1296" w:right="1152"/>
      <w:jc w:val="both"/>
    </w:pPr>
    <w:rPr>
      <w:i/>
      <w:iCs/>
      <w:color w:val="99CB3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99CB38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4C661A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4C661A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99CB38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99CB38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qFormat/>
    <w:rsid w:val="003F7C96"/>
    <w:pPr>
      <w:spacing w:before="0" w:after="0" w:line="240" w:lineRule="auto"/>
    </w:pPr>
    <w:rPr>
      <w:caps/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FC2165"/>
    <w:pPr>
      <w:pBdr>
        <w:bottom w:val="single" w:sz="6" w:space="1" w:color="99CB38" w:themeColor="accent1"/>
      </w:pBdr>
    </w:pPr>
    <w:rPr>
      <w:color w:val="808080"/>
      <w:sz w:val="28"/>
      <w:szCs w:val="22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styleId="TOC2">
    <w:name w:val="toc 2"/>
    <w:basedOn w:val="Normal"/>
    <w:next w:val="Normal"/>
    <w:autoRedefine/>
    <w:uiPriority w:val="39"/>
    <w:rsid w:val="00B803AE"/>
    <w:pPr>
      <w:spacing w:after="240"/>
    </w:pPr>
    <w:rPr>
      <w:b/>
      <w:bCs/>
      <w:sz w:val="28"/>
      <w:szCs w:val="28"/>
      <w:lang w:eastAsia="ja-JP"/>
    </w:rPr>
  </w:style>
  <w:style w:type="paragraph" w:customStyle="1" w:styleId="QuoteAlt">
    <w:name w:val="Quote Alt"/>
    <w:basedOn w:val="Normal"/>
    <w:uiPriority w:val="29"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6B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6B7"/>
    <w:rPr>
      <w:rFonts w:ascii="Segoe UI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75DC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74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sv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americantrails.org/training/webinars" TargetMode="External"/><Relationship Id="rId27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oe\AppData\Roaming\Microsoft\Templates\Florist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C86355D60B4541A6BEA6851C1B6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C21EF-B58F-4020-9C34-6E045F0D4A79}"/>
      </w:docPartPr>
      <w:docPartBody>
        <w:p w:rsidR="00D87412" w:rsidRDefault="00E84300">
          <w:pPr>
            <w:pStyle w:val="7EC86355D60B4541A6BEA6851C1B604D"/>
          </w:pPr>
          <w:r>
            <w:t>Inside</w:t>
          </w:r>
        </w:p>
      </w:docPartBody>
    </w:docPart>
    <w:docPart>
      <w:docPartPr>
        <w:name w:val="DEDE4212353844F899513B6824537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6065B-523F-406A-9F36-FA35E80D9300}"/>
      </w:docPartPr>
      <w:docPartBody>
        <w:p w:rsidR="00D87412" w:rsidRDefault="00E84300">
          <w:pPr>
            <w:pStyle w:val="DEDE4212353844F899513B6824537135"/>
          </w:pPr>
          <w:r>
            <w:t>This</w:t>
          </w:r>
        </w:p>
      </w:docPartBody>
    </w:docPart>
    <w:docPart>
      <w:docPartPr>
        <w:name w:val="EF0A996C0B504717BAC9F584BB72F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5547B-F62F-40D8-804C-A7ED685A3CF7}"/>
      </w:docPartPr>
      <w:docPartBody>
        <w:p w:rsidR="00D87412" w:rsidRDefault="00E84300">
          <w:pPr>
            <w:pStyle w:val="EF0A996C0B504717BAC9F584BB72F808"/>
          </w:pPr>
          <w:r>
            <w:t>Issue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236"/>
    <w:rsid w:val="00534328"/>
    <w:rsid w:val="00983EB5"/>
    <w:rsid w:val="00C63236"/>
    <w:rsid w:val="00D87412"/>
    <w:rsid w:val="00E84300"/>
    <w:rsid w:val="00F5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C86355D60B4541A6BEA6851C1B604D">
    <w:name w:val="7EC86355D60B4541A6BEA6851C1B604D"/>
  </w:style>
  <w:style w:type="paragraph" w:customStyle="1" w:styleId="DEDE4212353844F899513B6824537135">
    <w:name w:val="DEDE4212353844F899513B6824537135"/>
  </w:style>
  <w:style w:type="paragraph" w:customStyle="1" w:styleId="EF0A996C0B504717BAC9F584BB72F808">
    <w:name w:val="EF0A996C0B504717BAC9F584BB72F808"/>
  </w:style>
  <w:style w:type="character" w:styleId="Emphasis">
    <w:name w:val="Emphasis"/>
    <w:uiPriority w:val="20"/>
    <w:qFormat/>
    <w:rPr>
      <w:caps w:val="0"/>
      <w:color w:val="2F5496" w:themeColor="accent1" w:themeShade="BF"/>
      <w:spacing w:val="0"/>
    </w:rPr>
  </w:style>
  <w:style w:type="character" w:styleId="PlaceholderText">
    <w:name w:val="Placeholder Text"/>
    <w:basedOn w:val="DefaultParagraphFont"/>
    <w:uiPriority w:val="99"/>
    <w:semiHidden/>
    <w:rsid w:val="00C6323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color w:val="FFFFFF" w:themeColor="background1"/>
      <w:sz w:val="92"/>
      <w:szCs w:val="110"/>
    </w:rPr>
  </w:style>
  <w:style w:type="character" w:customStyle="1" w:styleId="TitleChar">
    <w:name w:val="Title Char"/>
    <w:basedOn w:val="DefaultParagraphFont"/>
    <w:link w:val="Title"/>
    <w:uiPriority w:val="10"/>
    <w:rPr>
      <w:color w:val="FFFFFF" w:themeColor="background1"/>
      <w:sz w:val="92"/>
      <w:szCs w:val="11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8233893-1A66-4548-9BB4-3350E73113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2CFD44-FDA2-46DF-ACFA-F0C316AE4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40710F-80C3-4D3F-A66C-C5F28E87EC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CF3D3E-CD1C-4595-9C2D-BF8267218D6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Florist newsletter</Template>
  <TotalTime>0</TotalTime>
  <Pages>5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2022-12-06T15:56:00Z</dcterms:created>
  <dcterms:modified xsi:type="dcterms:W3CDTF">2022-12-30T19:57:00Z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